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BF6" w:rsidRPr="009F7A8B" w:rsidRDefault="00461530" w:rsidP="002E7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A8B">
        <w:rPr>
          <w:rFonts w:ascii="Times New Roman" w:hAnsi="Times New Roman" w:cs="Times New Roman"/>
          <w:sz w:val="28"/>
          <w:szCs w:val="28"/>
        </w:rPr>
        <w:t>Информация о выполнении мероприятий, предусмотренных п</w:t>
      </w:r>
      <w:r w:rsidR="002E7BF6" w:rsidRPr="009F7A8B">
        <w:rPr>
          <w:rFonts w:ascii="Times New Roman" w:hAnsi="Times New Roman" w:cs="Times New Roman"/>
          <w:sz w:val="28"/>
          <w:szCs w:val="28"/>
        </w:rPr>
        <w:t>лан</w:t>
      </w:r>
      <w:r w:rsidRPr="009F7A8B">
        <w:rPr>
          <w:rFonts w:ascii="Times New Roman" w:hAnsi="Times New Roman" w:cs="Times New Roman"/>
          <w:sz w:val="28"/>
          <w:szCs w:val="28"/>
        </w:rPr>
        <w:t>ом</w:t>
      </w:r>
    </w:p>
    <w:p w:rsidR="002E7BF6" w:rsidRPr="009F7A8B" w:rsidRDefault="002E7BF6" w:rsidP="002E7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A8B">
        <w:rPr>
          <w:rFonts w:ascii="Times New Roman" w:hAnsi="Times New Roman" w:cs="Times New Roman"/>
          <w:sz w:val="28"/>
          <w:szCs w:val="28"/>
        </w:rPr>
        <w:t>по противодействию коррупции</w:t>
      </w:r>
      <w:r w:rsidR="00461530" w:rsidRPr="009F7A8B">
        <w:rPr>
          <w:rFonts w:ascii="Times New Roman" w:hAnsi="Times New Roman" w:cs="Times New Roman"/>
          <w:sz w:val="28"/>
          <w:szCs w:val="28"/>
        </w:rPr>
        <w:t>,</w:t>
      </w:r>
      <w:r w:rsidRPr="009F7A8B">
        <w:rPr>
          <w:rFonts w:ascii="Times New Roman" w:hAnsi="Times New Roman" w:cs="Times New Roman"/>
          <w:sz w:val="28"/>
          <w:szCs w:val="28"/>
        </w:rPr>
        <w:t xml:space="preserve"> </w:t>
      </w:r>
      <w:r w:rsidR="00461530" w:rsidRPr="009F7A8B">
        <w:rPr>
          <w:rFonts w:ascii="Times New Roman" w:hAnsi="Times New Roman" w:cs="Times New Roman"/>
          <w:sz w:val="28"/>
          <w:szCs w:val="28"/>
        </w:rPr>
        <w:t>в 202</w:t>
      </w:r>
      <w:r w:rsidR="003101F9" w:rsidRPr="009F7A8B">
        <w:rPr>
          <w:rFonts w:ascii="Times New Roman" w:hAnsi="Times New Roman" w:cs="Times New Roman"/>
          <w:sz w:val="28"/>
          <w:szCs w:val="28"/>
        </w:rPr>
        <w:t>4</w:t>
      </w:r>
      <w:r w:rsidR="00461530" w:rsidRPr="009F7A8B">
        <w:rPr>
          <w:rFonts w:ascii="Times New Roman" w:hAnsi="Times New Roman" w:cs="Times New Roman"/>
          <w:sz w:val="28"/>
          <w:szCs w:val="28"/>
        </w:rPr>
        <w:t xml:space="preserve"> год</w:t>
      </w:r>
      <w:r w:rsidR="00423E58" w:rsidRPr="009F7A8B">
        <w:rPr>
          <w:rFonts w:ascii="Times New Roman" w:hAnsi="Times New Roman" w:cs="Times New Roman"/>
          <w:sz w:val="28"/>
          <w:szCs w:val="28"/>
        </w:rPr>
        <w:t>у</w:t>
      </w:r>
    </w:p>
    <w:p w:rsidR="002E7BF6" w:rsidRPr="009F7A8B" w:rsidRDefault="002E7BF6" w:rsidP="002E7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A8B">
        <w:rPr>
          <w:rFonts w:ascii="Times New Roman" w:hAnsi="Times New Roman" w:cs="Times New Roman"/>
          <w:sz w:val="28"/>
          <w:szCs w:val="28"/>
        </w:rPr>
        <w:t xml:space="preserve">в Коми межрегиональном территориальном управлении воздушного транспорта </w:t>
      </w:r>
    </w:p>
    <w:p w:rsidR="002E7BF6" w:rsidRPr="009F7A8B" w:rsidRDefault="002E7BF6" w:rsidP="002E7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A8B">
        <w:rPr>
          <w:rFonts w:ascii="Times New Roman" w:hAnsi="Times New Roman" w:cs="Times New Roman"/>
          <w:sz w:val="28"/>
          <w:szCs w:val="28"/>
        </w:rPr>
        <w:t>Федерального агентства воздушного транспорта</w:t>
      </w:r>
    </w:p>
    <w:p w:rsidR="00E1493E" w:rsidRPr="009F7A8B" w:rsidRDefault="00E1493E" w:rsidP="002E7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6662"/>
        <w:gridCol w:w="16"/>
        <w:gridCol w:w="21"/>
        <w:gridCol w:w="3081"/>
      </w:tblGrid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№</w:t>
            </w:r>
          </w:p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0BA3">
              <w:rPr>
                <w:rFonts w:ascii="Times New Roman" w:hAnsi="Times New Roman" w:cs="Times New Roman"/>
              </w:rPr>
              <w:t>п</w:t>
            </w:r>
            <w:proofErr w:type="gramEnd"/>
            <w:r w:rsidRPr="00D90BA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699" w:type="dxa"/>
            <w:gridSpan w:val="3"/>
          </w:tcPr>
          <w:p w:rsidR="00055618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Наименование мероприятия</w:t>
            </w:r>
            <w:r w:rsidR="00055618" w:rsidRPr="00D90BA3">
              <w:rPr>
                <w:rFonts w:ascii="Times New Roman" w:hAnsi="Times New Roman" w:cs="Times New Roman"/>
              </w:rPr>
              <w:t>, предусмотренного планом</w:t>
            </w:r>
          </w:p>
          <w:p w:rsidR="006416A2" w:rsidRPr="00D90BA3" w:rsidRDefault="00055618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по противодействию коррупции</w:t>
            </w:r>
          </w:p>
        </w:tc>
        <w:tc>
          <w:tcPr>
            <w:tcW w:w="3081" w:type="dxa"/>
          </w:tcPr>
          <w:p w:rsidR="006416A2" w:rsidRPr="00D90BA3" w:rsidRDefault="00055618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Выполненные мероприятия</w:t>
            </w:r>
          </w:p>
        </w:tc>
      </w:tr>
      <w:tr w:rsidR="009F7A8B" w:rsidRPr="00D90BA3" w:rsidTr="00B47527">
        <w:tc>
          <w:tcPr>
            <w:tcW w:w="568" w:type="dxa"/>
          </w:tcPr>
          <w:p w:rsidR="00814CA3" w:rsidRPr="00D90BA3" w:rsidRDefault="00814CA3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4"/>
          </w:tcPr>
          <w:p w:rsidR="00814CA3" w:rsidRPr="00D90BA3" w:rsidRDefault="00814CA3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>1. Правовое информирование и формирование у гражданских служащих отрицательного отношения к коррупции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Направление заместителю руководителя управления, начальникам отдела Памятки Росавиации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</w:t>
            </w:r>
          </w:p>
        </w:tc>
        <w:tc>
          <w:tcPr>
            <w:tcW w:w="3118" w:type="dxa"/>
            <w:gridSpan w:val="3"/>
          </w:tcPr>
          <w:p w:rsidR="006416A2" w:rsidRPr="00D90BA3" w:rsidRDefault="00443D75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Государственные гражданские служащие ознакомлены с Памяткой – январь 202</w:t>
            </w:r>
            <w:r w:rsidR="003101F9" w:rsidRPr="00D90BA3">
              <w:rPr>
                <w:rFonts w:ascii="Times New Roman" w:hAnsi="Times New Roman" w:cs="Times New Roman"/>
              </w:rPr>
              <w:t>4</w:t>
            </w:r>
            <w:r w:rsidR="003D0792" w:rsidRPr="00D90BA3">
              <w:rPr>
                <w:rFonts w:ascii="Times New Roman" w:hAnsi="Times New Roman" w:cs="Times New Roman"/>
              </w:rPr>
              <w:t xml:space="preserve"> </w:t>
            </w:r>
            <w:r w:rsidRPr="00D90BA3">
              <w:rPr>
                <w:rFonts w:ascii="Times New Roman" w:hAnsi="Times New Roman" w:cs="Times New Roman"/>
              </w:rPr>
              <w:t>г.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Размещение на официальном интернет-сайте Коми МТУ Росавиации информации об антикоррупционной деятельности, ведение специализированного раздела «Противодействие коррупции»</w:t>
            </w:r>
          </w:p>
        </w:tc>
        <w:tc>
          <w:tcPr>
            <w:tcW w:w="3118" w:type="dxa"/>
            <w:gridSpan w:val="3"/>
          </w:tcPr>
          <w:p w:rsidR="00DB6BB6" w:rsidRPr="00D90BA3" w:rsidRDefault="00DB6BB6" w:rsidP="0004033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0BA3">
              <w:rPr>
                <w:rFonts w:ascii="Times New Roman" w:hAnsi="Times New Roman" w:cs="Times New Roman"/>
              </w:rPr>
              <w:t>Размещены</w:t>
            </w:r>
            <w:proofErr w:type="gramEnd"/>
            <w:r w:rsidR="003A3198" w:rsidRPr="00D90BA3">
              <w:rPr>
                <w:rFonts w:ascii="Times New Roman" w:hAnsi="Times New Roman" w:cs="Times New Roman"/>
              </w:rPr>
              <w:t xml:space="preserve"> 8</w:t>
            </w:r>
            <w:r w:rsidRPr="00D90BA3">
              <w:rPr>
                <w:rFonts w:ascii="Times New Roman" w:hAnsi="Times New Roman" w:cs="Times New Roman"/>
              </w:rPr>
              <w:t xml:space="preserve"> документов:</w:t>
            </w:r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1. </w:t>
            </w:r>
            <w:r w:rsidR="00DB6BB6" w:rsidRPr="00D90BA3">
              <w:rPr>
                <w:rFonts w:ascii="Times New Roman" w:hAnsi="Times New Roman" w:cs="Times New Roman"/>
              </w:rPr>
              <w:t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 в 2024 году (за отчетный 2023 год);</w:t>
            </w:r>
          </w:p>
          <w:p w:rsidR="00C80569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C80569" w:rsidRPr="00D90BA3">
              <w:rPr>
                <w:rFonts w:ascii="Times New Roman" w:hAnsi="Times New Roman" w:cs="Times New Roman"/>
              </w:rPr>
              <w:t>Приказ Росавиации  от 23.08.</w:t>
            </w:r>
            <w:r w:rsidR="008F2A7B" w:rsidRPr="00D90BA3">
              <w:rPr>
                <w:rFonts w:ascii="Times New Roman" w:hAnsi="Times New Roman" w:cs="Times New Roman"/>
              </w:rPr>
              <w:t xml:space="preserve">2024 № 767-П «Об утверждении Порядка сообщения руководителем Федерального агентства воздушного транспорта, федеральными государственными гражданскими служащими центрального аппарата Федерального агентства воздушного транспорта и его территориальных органов о получении подарка в связи с протокольными мероприятиями, служебными </w:t>
            </w:r>
            <w:r w:rsidRPr="00D90BA3">
              <w:rPr>
                <w:rFonts w:ascii="Times New Roman" w:hAnsi="Times New Roman" w:cs="Times New Roman"/>
              </w:rPr>
              <w:t>командировками и другими официа</w:t>
            </w:r>
            <w:r w:rsidR="008F2A7B" w:rsidRPr="00D90BA3">
              <w:rPr>
                <w:rFonts w:ascii="Times New Roman" w:hAnsi="Times New Roman" w:cs="Times New Roman"/>
              </w:rPr>
              <w:t>л</w:t>
            </w:r>
            <w:r w:rsidRPr="00D90BA3">
              <w:rPr>
                <w:rFonts w:ascii="Times New Roman" w:hAnsi="Times New Roman" w:cs="Times New Roman"/>
              </w:rPr>
              <w:t>ьными мероприятиями, участие в которых связано с исполнением ими служебных  (должностных) обязанностей, его сдачи, оценки и реализации (выкупа)».</w:t>
            </w:r>
            <w:proofErr w:type="gramEnd"/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3. </w:t>
            </w:r>
            <w:r w:rsidR="00DB6BB6" w:rsidRPr="00D90BA3">
              <w:rPr>
                <w:rFonts w:ascii="Times New Roman" w:hAnsi="Times New Roman" w:cs="Times New Roman"/>
              </w:rPr>
              <w:t>Ф</w:t>
            </w:r>
            <w:r w:rsidR="00DB6BB6" w:rsidRPr="00D90BA3">
              <w:rPr>
                <w:rFonts w:ascii="Times New Roman" w:hAnsi="Times New Roman" w:cs="Times New Roman"/>
              </w:rPr>
              <w:t xml:space="preserve">орма уведомления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</w:t>
            </w:r>
            <w:r w:rsidR="00DB6BB6" w:rsidRPr="00D90BA3">
              <w:rPr>
                <w:rFonts w:ascii="Times New Roman" w:hAnsi="Times New Roman" w:cs="Times New Roman"/>
              </w:rPr>
              <w:lastRenderedPageBreak/>
              <w:t>урегулировании конфликта интересов;</w:t>
            </w:r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4. </w:t>
            </w:r>
            <w:r w:rsidR="00DB6BB6" w:rsidRPr="00D90BA3">
              <w:rPr>
                <w:rFonts w:ascii="Times New Roman" w:hAnsi="Times New Roman" w:cs="Times New Roman"/>
              </w:rPr>
              <w:t>И</w:t>
            </w:r>
            <w:r w:rsidR="00DB6BB6" w:rsidRPr="00D90BA3">
              <w:rPr>
                <w:rFonts w:ascii="Times New Roman" w:hAnsi="Times New Roman" w:cs="Times New Roman"/>
              </w:rPr>
              <w:t>нформация о ходе выполнения мероприятий, предусмотренных планом противодействия коррупции Коми МТУ Росавиации, за 202</w:t>
            </w:r>
            <w:r w:rsidR="007E4010" w:rsidRPr="00D90BA3">
              <w:rPr>
                <w:rFonts w:ascii="Times New Roman" w:hAnsi="Times New Roman" w:cs="Times New Roman"/>
              </w:rPr>
              <w:t>4</w:t>
            </w:r>
            <w:r w:rsidR="00DB6BB6" w:rsidRPr="00D90BA3">
              <w:rPr>
                <w:rFonts w:ascii="Times New Roman" w:hAnsi="Times New Roman" w:cs="Times New Roman"/>
              </w:rPr>
              <w:t xml:space="preserve"> год;</w:t>
            </w:r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5. </w:t>
            </w:r>
            <w:r w:rsidR="00DB6BB6" w:rsidRPr="00D90BA3">
              <w:rPr>
                <w:rFonts w:ascii="Times New Roman" w:hAnsi="Times New Roman" w:cs="Times New Roman"/>
              </w:rPr>
              <w:t>Положение о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интересов, утвержденное приказом от  30 января 2024 г. № 10-п;</w:t>
            </w:r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6. </w:t>
            </w:r>
            <w:r w:rsidR="00DB6BB6" w:rsidRPr="00D90BA3">
              <w:rPr>
                <w:rFonts w:ascii="Times New Roman" w:hAnsi="Times New Roman" w:cs="Times New Roman"/>
              </w:rPr>
              <w:t>С</w:t>
            </w:r>
            <w:r w:rsidR="00DB6BB6" w:rsidRPr="00D90BA3">
              <w:rPr>
                <w:rFonts w:ascii="Times New Roman" w:hAnsi="Times New Roman" w:cs="Times New Roman"/>
              </w:rPr>
              <w:t xml:space="preserve">остав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интересов, утвержденный приказом от 26 </w:t>
            </w:r>
            <w:r w:rsidR="00686125" w:rsidRPr="00D90BA3">
              <w:rPr>
                <w:rFonts w:ascii="Times New Roman" w:hAnsi="Times New Roman" w:cs="Times New Roman"/>
              </w:rPr>
              <w:t>сентября</w:t>
            </w:r>
            <w:r w:rsidR="00DB6BB6" w:rsidRPr="00D90BA3">
              <w:rPr>
                <w:rFonts w:ascii="Times New Roman" w:hAnsi="Times New Roman" w:cs="Times New Roman"/>
              </w:rPr>
              <w:t xml:space="preserve"> 2024 г. № </w:t>
            </w:r>
            <w:r w:rsidR="00686125" w:rsidRPr="00D90BA3">
              <w:rPr>
                <w:rFonts w:ascii="Times New Roman" w:hAnsi="Times New Roman" w:cs="Times New Roman"/>
              </w:rPr>
              <w:t>107</w:t>
            </w:r>
            <w:r w:rsidR="00DB6BB6" w:rsidRPr="00D90BA3">
              <w:rPr>
                <w:rFonts w:ascii="Times New Roman" w:hAnsi="Times New Roman" w:cs="Times New Roman"/>
              </w:rPr>
              <w:t>-п,</w:t>
            </w:r>
          </w:p>
          <w:p w:rsidR="00DB6BB6" w:rsidRPr="00D90BA3" w:rsidRDefault="003A3198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7. </w:t>
            </w:r>
            <w:r w:rsidR="00DB6BB6" w:rsidRPr="00D90BA3">
              <w:rPr>
                <w:rFonts w:ascii="Times New Roman" w:hAnsi="Times New Roman" w:cs="Times New Roman"/>
              </w:rPr>
              <w:t>Р</w:t>
            </w:r>
            <w:r w:rsidR="00DB6BB6" w:rsidRPr="00D90BA3">
              <w:rPr>
                <w:rFonts w:ascii="Times New Roman" w:hAnsi="Times New Roman" w:cs="Times New Roman"/>
              </w:rPr>
              <w:t>езультаты онлайн-опроса граждан по оценке работы по противодействию коррупции, проводимой подразделением по профилактике коррупционных и иных правонарушений Коми МТУ Росавиации;</w:t>
            </w:r>
          </w:p>
          <w:p w:rsidR="006416A2" w:rsidRPr="00D90BA3" w:rsidRDefault="003A3198" w:rsidP="0004033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8</w:t>
            </w:r>
            <w:r w:rsidR="00DB6BB6" w:rsidRPr="00D90BA3">
              <w:rPr>
                <w:rFonts w:ascii="Times New Roman" w:hAnsi="Times New Roman" w:cs="Times New Roman"/>
              </w:rPr>
              <w:t xml:space="preserve">. </w:t>
            </w:r>
            <w:r w:rsidR="00DB6BB6" w:rsidRPr="00D90BA3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="00DB6BB6" w:rsidRPr="00D90BA3">
              <w:rPr>
                <w:rFonts w:ascii="Times New Roman" w:hAnsi="Times New Roman" w:cs="Times New Roman"/>
              </w:rPr>
              <w:t>коррупционно</w:t>
            </w:r>
            <w:proofErr w:type="spellEnd"/>
            <w:r w:rsidR="00DB6BB6" w:rsidRPr="00D90BA3">
              <w:rPr>
                <w:rFonts w:ascii="Times New Roman" w:hAnsi="Times New Roman" w:cs="Times New Roman"/>
              </w:rPr>
              <w:t>-опасных функций Коми МТУ Росавиации, утвержденный 2</w:t>
            </w:r>
            <w:r w:rsidR="00975525" w:rsidRPr="00D90BA3">
              <w:rPr>
                <w:rFonts w:ascii="Times New Roman" w:hAnsi="Times New Roman" w:cs="Times New Roman"/>
              </w:rPr>
              <w:t>3.12</w:t>
            </w:r>
            <w:r w:rsidR="00C80569" w:rsidRPr="00D90BA3">
              <w:rPr>
                <w:rFonts w:ascii="Times New Roman" w:hAnsi="Times New Roman" w:cs="Times New Roman"/>
              </w:rPr>
              <w:t>.2024  № ВН-05.2.231</w:t>
            </w:r>
            <w:r w:rsidR="00DB6BB6" w:rsidRPr="00D90BA3">
              <w:rPr>
                <w:rFonts w:ascii="Times New Roman" w:hAnsi="Times New Roman" w:cs="Times New Roman"/>
              </w:rPr>
              <w:t>/КММТУ.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Ознакомление лиц, поступающих на гражданскую службу, с основными правами и обязанностями гражданского служащего, с ограничениями и запретами, связанными с гражданской службой, с общими принципами служебного поведения государственных служащих </w:t>
            </w:r>
          </w:p>
        </w:tc>
        <w:tc>
          <w:tcPr>
            <w:tcW w:w="3118" w:type="dxa"/>
            <w:gridSpan w:val="3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При поступлении на гражданскую службу</w:t>
            </w:r>
            <w:r w:rsidR="00B47527" w:rsidRPr="00D90BA3">
              <w:rPr>
                <w:rFonts w:ascii="Times New Roman" w:hAnsi="Times New Roman" w:cs="Times New Roman"/>
              </w:rPr>
              <w:t xml:space="preserve"> -</w:t>
            </w:r>
          </w:p>
          <w:p w:rsidR="00FE4C56" w:rsidRPr="00D90BA3" w:rsidRDefault="00715C68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</w:t>
            </w:r>
            <w:r w:rsidR="00FE4C56" w:rsidRPr="00D90BA3">
              <w:rPr>
                <w:rFonts w:ascii="Times New Roman" w:hAnsi="Times New Roman" w:cs="Times New Roman"/>
              </w:rPr>
              <w:t xml:space="preserve"> </w:t>
            </w:r>
            <w:r w:rsidR="00AB1266" w:rsidRPr="00D90BA3">
              <w:rPr>
                <w:rFonts w:ascii="Times New Roman" w:hAnsi="Times New Roman" w:cs="Times New Roman"/>
              </w:rPr>
              <w:t>человека</w:t>
            </w:r>
            <w:r w:rsidR="00FE4C56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Ознакомление лиц, поступающих на гражданскую службу, с Кодексом этики и служебного поведения государственных гражданских служащих Федерального агентства воздушного транспорта</w:t>
            </w:r>
          </w:p>
        </w:tc>
        <w:tc>
          <w:tcPr>
            <w:tcW w:w="3118" w:type="dxa"/>
            <w:gridSpan w:val="3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При поступлении на гражданскую службу</w:t>
            </w:r>
            <w:r w:rsidR="00B47527" w:rsidRPr="00D90BA3">
              <w:rPr>
                <w:rFonts w:ascii="Times New Roman" w:hAnsi="Times New Roman" w:cs="Times New Roman"/>
              </w:rPr>
              <w:t xml:space="preserve"> - </w:t>
            </w:r>
          </w:p>
          <w:p w:rsidR="00FE4C56" w:rsidRPr="00D90BA3" w:rsidRDefault="00715C68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</w:t>
            </w:r>
            <w:r w:rsidR="00FE4C56" w:rsidRPr="00D90BA3">
              <w:rPr>
                <w:rFonts w:ascii="Times New Roman" w:hAnsi="Times New Roman" w:cs="Times New Roman"/>
              </w:rPr>
              <w:t xml:space="preserve"> </w:t>
            </w:r>
            <w:r w:rsidR="00AB1266" w:rsidRPr="00D90BA3">
              <w:rPr>
                <w:rFonts w:ascii="Times New Roman" w:hAnsi="Times New Roman" w:cs="Times New Roman"/>
              </w:rPr>
              <w:t>человека</w:t>
            </w:r>
            <w:r w:rsidR="00FE4C56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Ознакомление гражданских служащих с Памяткой гражданскому служ</w:t>
            </w:r>
            <w:r w:rsidR="008E6502" w:rsidRPr="00D90BA3">
              <w:rPr>
                <w:rFonts w:ascii="Times New Roman" w:hAnsi="Times New Roman" w:cs="Times New Roman"/>
              </w:rPr>
              <w:t>ащему, планирующему увольнение с</w:t>
            </w:r>
            <w:r w:rsidRPr="00D90BA3">
              <w:rPr>
                <w:rFonts w:ascii="Times New Roman" w:hAnsi="Times New Roman" w:cs="Times New Roman"/>
              </w:rPr>
              <w:t xml:space="preserve"> федеральной государственной гражданской службы</w:t>
            </w:r>
          </w:p>
        </w:tc>
        <w:tc>
          <w:tcPr>
            <w:tcW w:w="3118" w:type="dxa"/>
            <w:gridSpan w:val="3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При увольнении с гражданской службы</w:t>
            </w:r>
            <w:r w:rsidR="00B47527" w:rsidRPr="00D90BA3">
              <w:rPr>
                <w:rFonts w:ascii="Times New Roman" w:hAnsi="Times New Roman" w:cs="Times New Roman"/>
              </w:rPr>
              <w:t xml:space="preserve"> - </w:t>
            </w:r>
          </w:p>
          <w:p w:rsidR="006416A2" w:rsidRPr="00D90BA3" w:rsidRDefault="009C5DEC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5</w:t>
            </w:r>
            <w:r w:rsidR="00FE4C56" w:rsidRPr="00D90BA3">
              <w:rPr>
                <w:rFonts w:ascii="Times New Roman" w:hAnsi="Times New Roman" w:cs="Times New Roman"/>
              </w:rPr>
              <w:t xml:space="preserve"> </w:t>
            </w:r>
            <w:r w:rsidR="00AD6211" w:rsidRPr="00D90BA3">
              <w:rPr>
                <w:rFonts w:ascii="Times New Roman" w:hAnsi="Times New Roman" w:cs="Times New Roman"/>
              </w:rPr>
              <w:t>сотрудник</w:t>
            </w:r>
            <w:r w:rsidRPr="00D90BA3">
              <w:rPr>
                <w:rFonts w:ascii="Times New Roman" w:hAnsi="Times New Roman" w:cs="Times New Roman"/>
              </w:rPr>
              <w:t>ов</w:t>
            </w:r>
            <w:r w:rsidR="00FE4C56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Консультирование гражданских служащих по вопросам антикоррупционного законодательства и ответственности за его нарушение</w:t>
            </w:r>
          </w:p>
        </w:tc>
        <w:tc>
          <w:tcPr>
            <w:tcW w:w="3118" w:type="dxa"/>
            <w:gridSpan w:val="3"/>
          </w:tcPr>
          <w:p w:rsidR="00AB1266" w:rsidRPr="00D90BA3" w:rsidRDefault="00AB126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22 человека</w:t>
            </w:r>
          </w:p>
          <w:p w:rsidR="00AB1266" w:rsidRPr="00D90BA3" w:rsidRDefault="00AB126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По вопросам заполнения справок о доходах, расходах, об имуществе и обязательствах имущественного характера – 20 человек;</w:t>
            </w:r>
          </w:p>
          <w:p w:rsidR="006416A2" w:rsidRPr="00D90BA3" w:rsidRDefault="00AB126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по вопросам иной оплачиваемой деятельности – 2 человека.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662" w:type="dxa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Ознакомление гражданских служащих с изменениями в действующих нормативных правовых актах и с новыми нормативными правовыми актами в сфере противодействия коррупции с использованием СЭД, иными способами</w:t>
            </w:r>
          </w:p>
        </w:tc>
        <w:tc>
          <w:tcPr>
            <w:tcW w:w="3118" w:type="dxa"/>
            <w:gridSpan w:val="3"/>
          </w:tcPr>
          <w:p w:rsidR="006416A2" w:rsidRPr="00D90BA3" w:rsidRDefault="00943EC0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Ознакомление государственных гражданских служащих с новеллами антикоррупционного законодательства, методическими рекомендациями и письмами антикоррупционной тематики посредством СЭД</w:t>
            </w:r>
            <w:r w:rsidRPr="00D90BA3">
              <w:rPr>
                <w:rFonts w:ascii="Times New Roman" w:hAnsi="Times New Roman" w:cs="Times New Roman"/>
              </w:rPr>
              <w:t>-8 раз.</w:t>
            </w:r>
          </w:p>
        </w:tc>
      </w:tr>
      <w:tr w:rsidR="009F7A8B" w:rsidRPr="00D90BA3" w:rsidTr="00B4752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>2. Осуществление мер по соблюдению гражданскими служащими запретов,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 ограничений и требований, установленных в целях противодействия коррупции.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Систематизация и актуализация нормативно-правовой базы, устранение </w:t>
            </w:r>
          </w:p>
          <w:p w:rsidR="00570E8B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>пробелов правового регулирования в области противодействия коррупции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Обеспечение действенного функционирования комиссии Коми МТУ Росавиации по соблюдению требований к служебному поведению государственных гражданских служащих и урегулированию конфликта интересов</w:t>
            </w:r>
          </w:p>
        </w:tc>
        <w:tc>
          <w:tcPr>
            <w:tcW w:w="3081" w:type="dxa"/>
          </w:tcPr>
          <w:p w:rsidR="00030535" w:rsidRPr="00040333" w:rsidRDefault="00F039EF" w:rsidP="00040333">
            <w:pPr>
              <w:pStyle w:val="ac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40333">
              <w:rPr>
                <w:sz w:val="22"/>
                <w:szCs w:val="22"/>
              </w:rPr>
              <w:t xml:space="preserve">В 2024 году было проведено одно заседание комиссии. В отношении заявления государственного служащего о возможности </w:t>
            </w:r>
            <w:r w:rsidRPr="00040333">
              <w:rPr>
                <w:sz w:val="22"/>
                <w:szCs w:val="22"/>
                <w:shd w:val="clear" w:color="auto" w:fill="FFFFFF"/>
              </w:rPr>
              <w:t>наличия либо отсутствия личной заинтересованности, которая приводит или может привести к конфликту интересов в связи с родственными отношениями государственного гражданского служащего с работником Авиапредприятия.</w:t>
            </w:r>
            <w:r w:rsidRPr="00040333">
              <w:rPr>
                <w:sz w:val="22"/>
                <w:szCs w:val="22"/>
              </w:rPr>
              <w:t xml:space="preserve"> На заседании комиссии принято решение </w:t>
            </w:r>
            <w:r w:rsidR="00E33C6A" w:rsidRPr="00040333">
              <w:rPr>
                <w:sz w:val="22"/>
                <w:szCs w:val="22"/>
              </w:rPr>
              <w:t xml:space="preserve">о том, </w:t>
            </w:r>
            <w:r w:rsidR="00E33C6A" w:rsidRPr="00040333">
              <w:rPr>
                <w:sz w:val="22"/>
                <w:szCs w:val="22"/>
              </w:rPr>
              <w:t>что функционально сфера деятельности гражданского служащего напрямую не пересекается со сферой деятельности работника.</w:t>
            </w:r>
            <w:r w:rsidR="00E33C6A" w:rsidRPr="00040333">
              <w:rPr>
                <w:sz w:val="22"/>
                <w:szCs w:val="22"/>
              </w:rPr>
              <w:t xml:space="preserve"> </w:t>
            </w:r>
            <w:r w:rsidR="00E33C6A" w:rsidRPr="00040333">
              <w:rPr>
                <w:sz w:val="22"/>
                <w:szCs w:val="22"/>
              </w:rPr>
              <w:t xml:space="preserve">Признать, что в рассматриваемом случае отсутствует личная заинтересованность, которая приводит или может привести к конфликту интересов, в случае родства у государственного гражданского служащего  в отношении родственника, </w:t>
            </w:r>
            <w:r w:rsidR="00E33C6A" w:rsidRPr="00040333">
              <w:rPr>
                <w:sz w:val="22"/>
                <w:szCs w:val="22"/>
              </w:rPr>
              <w:lastRenderedPageBreak/>
              <w:t>работника Авиапредприятия.</w:t>
            </w:r>
          </w:p>
          <w:p w:rsidR="006416A2" w:rsidRPr="00D90BA3" w:rsidRDefault="00F75F6D" w:rsidP="00040333">
            <w:pPr>
              <w:pStyle w:val="ac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040333">
              <w:rPr>
                <w:sz w:val="22"/>
                <w:szCs w:val="22"/>
              </w:rPr>
              <w:t>Протокол заседания комиссии от 30.09.2024 № 01-24.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Актуализация действующих нормативных актов Коми МТУ Росавиации по вопросам противодействия коррупции</w:t>
            </w:r>
          </w:p>
        </w:tc>
        <w:tc>
          <w:tcPr>
            <w:tcW w:w="3081" w:type="dxa"/>
          </w:tcPr>
          <w:p w:rsidR="00943EC0" w:rsidRPr="00D90BA3" w:rsidRDefault="00040333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943EC0" w:rsidRPr="00D90BA3">
              <w:rPr>
                <w:rFonts w:ascii="Times New Roman" w:hAnsi="Times New Roman" w:cs="Times New Roman"/>
              </w:rPr>
              <w:t xml:space="preserve">ктуализировано 3 </w:t>
            </w:r>
            <w:proofErr w:type="gramStart"/>
            <w:r w:rsidR="00943EC0" w:rsidRPr="00D90BA3">
              <w:rPr>
                <w:rFonts w:ascii="Times New Roman" w:hAnsi="Times New Roman" w:cs="Times New Roman"/>
              </w:rPr>
              <w:t>нормативных</w:t>
            </w:r>
            <w:proofErr w:type="gramEnd"/>
            <w:r w:rsidR="00943EC0" w:rsidRPr="00D90BA3">
              <w:rPr>
                <w:rFonts w:ascii="Times New Roman" w:hAnsi="Times New Roman" w:cs="Times New Roman"/>
              </w:rPr>
              <w:t xml:space="preserve"> акта:</w:t>
            </w:r>
          </w:p>
          <w:p w:rsidR="00943EC0" w:rsidRPr="00D90BA3" w:rsidRDefault="00943EC0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состав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интересов, утвержденный приказом от 26 </w:t>
            </w:r>
            <w:r w:rsidRPr="00D90BA3">
              <w:rPr>
                <w:rFonts w:ascii="Times New Roman" w:hAnsi="Times New Roman" w:cs="Times New Roman"/>
              </w:rPr>
              <w:t>сентября</w:t>
            </w:r>
            <w:r w:rsidRPr="00D90BA3">
              <w:rPr>
                <w:rFonts w:ascii="Times New Roman" w:hAnsi="Times New Roman" w:cs="Times New Roman"/>
              </w:rPr>
              <w:t xml:space="preserve"> 2024 г. № </w:t>
            </w:r>
            <w:r w:rsidRPr="00D90BA3">
              <w:rPr>
                <w:rFonts w:ascii="Times New Roman" w:hAnsi="Times New Roman" w:cs="Times New Roman"/>
              </w:rPr>
              <w:t>107</w:t>
            </w:r>
            <w:r w:rsidRPr="00D90BA3">
              <w:rPr>
                <w:rFonts w:ascii="Times New Roman" w:hAnsi="Times New Roman" w:cs="Times New Roman"/>
              </w:rPr>
              <w:t>-п (в связи с изменением кадрового состава);</w:t>
            </w:r>
          </w:p>
          <w:p w:rsidR="00943EC0" w:rsidRPr="00D90BA3" w:rsidRDefault="00943EC0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Положение о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интересов, утвержденное приказом от  30 января 2024 г. № 10-п (в связи с изменением законодательства);</w:t>
            </w:r>
          </w:p>
          <w:p w:rsidR="006416A2" w:rsidRPr="00D90BA3" w:rsidRDefault="00943EC0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D90BA3">
              <w:rPr>
                <w:rFonts w:ascii="Times New Roman" w:hAnsi="Times New Roman" w:cs="Times New Roman"/>
              </w:rPr>
              <w:t>коррупционно</w:t>
            </w:r>
            <w:proofErr w:type="spellEnd"/>
            <w:r w:rsidRPr="00D90BA3">
              <w:rPr>
                <w:rFonts w:ascii="Times New Roman" w:hAnsi="Times New Roman" w:cs="Times New Roman"/>
              </w:rPr>
              <w:t>-опасных функций Коми МТУ Росавиации, утвержденный 2</w:t>
            </w:r>
            <w:r w:rsidR="00913FD0" w:rsidRPr="00D90BA3">
              <w:rPr>
                <w:rFonts w:ascii="Times New Roman" w:hAnsi="Times New Roman" w:cs="Times New Roman"/>
              </w:rPr>
              <w:t>3.12.2024  № ВН-05.2.231</w:t>
            </w:r>
            <w:r w:rsidRPr="00D90BA3">
              <w:rPr>
                <w:rFonts w:ascii="Times New Roman" w:hAnsi="Times New Roman" w:cs="Times New Roman"/>
              </w:rPr>
              <w:t>/КММТУ (в связи с изменением Положения о Коми МТУ Росавиации)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Разработка новых нормативных актов Коми МТУ Росавиации в соответствии с изменениями действующего антикоррупционного законодательства Российской Федерации</w:t>
            </w:r>
          </w:p>
        </w:tc>
        <w:tc>
          <w:tcPr>
            <w:tcW w:w="3081" w:type="dxa"/>
          </w:tcPr>
          <w:p w:rsidR="009C3EC4" w:rsidRPr="00D90BA3" w:rsidRDefault="009C3EC4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Разработан 1:</w:t>
            </w:r>
          </w:p>
          <w:p w:rsidR="006416A2" w:rsidRPr="00D90BA3" w:rsidRDefault="009C3EC4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форма уведомления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      </w:r>
            <w:r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Обновление раздела «Противодействие коррупции» на официальном интернет-сайте Коми МТУ Росавиации</w:t>
            </w:r>
          </w:p>
        </w:tc>
        <w:tc>
          <w:tcPr>
            <w:tcW w:w="3081" w:type="dxa"/>
          </w:tcPr>
          <w:p w:rsidR="00CE42C5" w:rsidRPr="00D90BA3" w:rsidRDefault="00CE42C5" w:rsidP="0004033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0BA3">
              <w:rPr>
                <w:rFonts w:ascii="Times New Roman" w:hAnsi="Times New Roman" w:cs="Times New Roman"/>
              </w:rPr>
              <w:t>Размещены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8</w:t>
            </w:r>
            <w:r w:rsidRPr="00D90BA3">
              <w:rPr>
                <w:rFonts w:ascii="Times New Roman" w:hAnsi="Times New Roman" w:cs="Times New Roman"/>
              </w:rPr>
              <w:t xml:space="preserve"> документов: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1. Методические рекомендации по вопросам </w:t>
            </w:r>
            <w:r w:rsidRPr="00D90BA3">
              <w:rPr>
                <w:rFonts w:ascii="Times New Roman" w:hAnsi="Times New Roman" w:cs="Times New Roman"/>
              </w:rPr>
              <w:lastRenderedPageBreak/>
              <w:t>представления сведений о доходах, расходах, об имуществе и обязательствах имущественного характера и заполнения соответствующей формы справки  в 2024 году (за отчетный 2023 год);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D90BA3">
              <w:rPr>
                <w:rFonts w:ascii="Times New Roman" w:hAnsi="Times New Roman" w:cs="Times New Roman"/>
              </w:rPr>
              <w:t>Приказ Росавиации  от 23.08.2024 № 767-П «Об утверждении Порядка сообщения руководителем Федерального агентства воздушного транспорта, федеральными государственными гражданскими служащими центрального аппарата Федерального агентства воздушного транспорта и 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 (должностных) обязанностей, его сдачи, оценки и реализации (выкупа)».</w:t>
            </w:r>
            <w:proofErr w:type="gramEnd"/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 Форма уведомления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интересов;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4. Информация о ходе выполнения мероприятий, предусмотренных планом противодействия коррупции Коми МТУ Росавиации, за 2024 год;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5. Положение о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</w:t>
            </w:r>
            <w:r w:rsidRPr="00D90BA3">
              <w:rPr>
                <w:rFonts w:ascii="Times New Roman" w:hAnsi="Times New Roman" w:cs="Times New Roman"/>
              </w:rPr>
              <w:lastRenderedPageBreak/>
              <w:t>урегулированию конфликта интересов, утвержденное приказом от  30 января 2024 г. № 10-п;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6. Состав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интересов, утвержденный приказом от 26 сентября 2024 г. № 107-п,</w:t>
            </w:r>
          </w:p>
          <w:p w:rsidR="00286C8C" w:rsidRPr="00D90BA3" w:rsidRDefault="00286C8C" w:rsidP="00040333">
            <w:pPr>
              <w:pStyle w:val="ab"/>
              <w:ind w:left="34"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7. Результаты онлайн-опроса граждан по оценке работы по противодействию коррупции, проводимой подразделением по профилактике коррупционных и иных правонарушений Коми МТУ Росавиации;</w:t>
            </w:r>
          </w:p>
          <w:p w:rsidR="009927F7" w:rsidRPr="00D90BA3" w:rsidRDefault="00286C8C" w:rsidP="0004033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8. Перечень </w:t>
            </w:r>
            <w:proofErr w:type="spellStart"/>
            <w:r w:rsidRPr="00D90BA3">
              <w:rPr>
                <w:rFonts w:ascii="Times New Roman" w:hAnsi="Times New Roman" w:cs="Times New Roman"/>
              </w:rPr>
              <w:t>коррупционно</w:t>
            </w:r>
            <w:proofErr w:type="spellEnd"/>
            <w:r w:rsidRPr="00D90BA3">
              <w:rPr>
                <w:rFonts w:ascii="Times New Roman" w:hAnsi="Times New Roman" w:cs="Times New Roman"/>
              </w:rPr>
              <w:t>-опасных функций Коми МТУ Росавиации, утвержденный 23.12.2024  № ВН-05.2.231/КММТУ.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br w:type="page"/>
              <w:t>2.5.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Обновление материалов по противодействию коррупции на информационном стенде Коми МТУ Росавиации</w:t>
            </w:r>
          </w:p>
        </w:tc>
        <w:tc>
          <w:tcPr>
            <w:tcW w:w="3081" w:type="dxa"/>
          </w:tcPr>
          <w:p w:rsidR="0084727D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Обновлено 2 документа:</w:t>
            </w:r>
          </w:p>
          <w:p w:rsidR="0084727D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1. состав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урегулированию конфликта интересов</w:t>
            </w:r>
            <w:r w:rsidR="000D3687">
              <w:rPr>
                <w:rFonts w:ascii="Times New Roman" w:hAnsi="Times New Roman" w:cs="Times New Roman"/>
              </w:rPr>
              <w:t>, утвержденный приказом от 26 сентября 2024 г. № 107</w:t>
            </w:r>
            <w:r w:rsidRPr="00D90BA3">
              <w:rPr>
                <w:rFonts w:ascii="Times New Roman" w:hAnsi="Times New Roman" w:cs="Times New Roman"/>
              </w:rPr>
              <w:t>-п (в связи с изменением кадрового состава);</w:t>
            </w:r>
          </w:p>
          <w:p w:rsidR="006416A2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2. Положение о комиссии 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</w:t>
            </w:r>
            <w:r w:rsidRPr="00D90BA3">
              <w:rPr>
                <w:rFonts w:ascii="Times New Roman" w:hAnsi="Times New Roman" w:cs="Times New Roman"/>
              </w:rPr>
              <w:lastRenderedPageBreak/>
              <w:t>урегулированию конфликта интересов, утвержденное приказом от  30 января 2024 г. № 10-п (в связи с изменением законодательства)</w:t>
            </w:r>
            <w:r w:rsidR="00C34170" w:rsidRPr="00D90BA3">
              <w:rPr>
                <w:rFonts w:ascii="Times New Roman" w:hAnsi="Times New Roman" w:cs="Times New Roman"/>
              </w:rPr>
              <w:t>.</w:t>
            </w:r>
          </w:p>
          <w:p w:rsidR="00C34170" w:rsidRPr="00D90BA3" w:rsidRDefault="00C34170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3. Информация о проведении </w:t>
            </w:r>
            <w:r w:rsidR="00030535" w:rsidRPr="00D90BA3">
              <w:rPr>
                <w:rFonts w:ascii="Times New Roman" w:hAnsi="Times New Roman" w:cs="Times New Roman"/>
              </w:rPr>
              <w:t xml:space="preserve">30.09.2024 </w:t>
            </w:r>
            <w:r w:rsidRPr="00D90BA3">
              <w:rPr>
                <w:rFonts w:ascii="Times New Roman" w:hAnsi="Times New Roman" w:cs="Times New Roman"/>
              </w:rPr>
              <w:t xml:space="preserve">заседания комиссии </w:t>
            </w:r>
            <w:r w:rsidR="00030535" w:rsidRPr="00D90BA3">
              <w:rPr>
                <w:rFonts w:ascii="Times New Roman" w:hAnsi="Times New Roman" w:cs="Times New Roman"/>
              </w:rPr>
              <w:t>Коми межрегионального территориального управления воздушного транспорта Федерального агентства воздушного транспорта по соблюдению требований к служебному поведению государственных гражданских служащих и уре</w:t>
            </w:r>
            <w:r w:rsidR="00030535" w:rsidRPr="00D90BA3">
              <w:rPr>
                <w:rFonts w:ascii="Times New Roman" w:hAnsi="Times New Roman" w:cs="Times New Roman"/>
              </w:rPr>
              <w:t>гулированию конфликта интересов.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2.6.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Обеспечение возможности оперативного представления гражданами и организациями информации о фактах коррупции в Коми МТУ Росавиации и о нарушениях требований к служебному поведению гражданских служащих посредством:</w:t>
            </w:r>
          </w:p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- функционирования «телефона доверия»;</w:t>
            </w:r>
          </w:p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D90BA3">
              <w:rPr>
                <w:rFonts w:ascii="Times New Roman" w:hAnsi="Times New Roman" w:cs="Times New Roman"/>
              </w:rPr>
              <w:t>интернет-приемной</w:t>
            </w:r>
            <w:proofErr w:type="gramEnd"/>
            <w:r w:rsidRPr="00D90BA3">
              <w:rPr>
                <w:rFonts w:ascii="Times New Roman" w:hAnsi="Times New Roman" w:cs="Times New Roman"/>
              </w:rPr>
              <w:t>;</w:t>
            </w:r>
          </w:p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- почтового ящика для письменных сообщений</w:t>
            </w:r>
          </w:p>
        </w:tc>
        <w:tc>
          <w:tcPr>
            <w:tcW w:w="3081" w:type="dxa"/>
          </w:tcPr>
          <w:p w:rsidR="0084727D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Обеспечено на постоянной основе посредством:</w:t>
            </w:r>
          </w:p>
          <w:p w:rsidR="0084727D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- функционирования «телефона доверия»;</w:t>
            </w:r>
          </w:p>
          <w:p w:rsidR="0084727D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D90BA3">
              <w:rPr>
                <w:rFonts w:ascii="Times New Roman" w:hAnsi="Times New Roman" w:cs="Times New Roman"/>
              </w:rPr>
              <w:t>интернет-приемной</w:t>
            </w:r>
            <w:proofErr w:type="gramEnd"/>
            <w:r w:rsidRPr="00D90BA3">
              <w:rPr>
                <w:rFonts w:ascii="Times New Roman" w:hAnsi="Times New Roman" w:cs="Times New Roman"/>
              </w:rPr>
              <w:t>;</w:t>
            </w:r>
          </w:p>
          <w:p w:rsidR="006416A2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- почтового ящика для письменных сообщений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Обеспечение обучения и прохождения повышения квалификации гражданскими служащими, в должностные обязанности которых входит участие в противодействии коррупции</w:t>
            </w:r>
          </w:p>
        </w:tc>
        <w:tc>
          <w:tcPr>
            <w:tcW w:w="3081" w:type="dxa"/>
          </w:tcPr>
          <w:p w:rsidR="006416A2" w:rsidRPr="00D90BA3" w:rsidRDefault="00E77C5B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Самостоятельное изучение гражданскими служащими образовательных материалов.</w:t>
            </w:r>
          </w:p>
        </w:tc>
      </w:tr>
      <w:tr w:rsidR="009F7A8B" w:rsidRPr="00D90BA3" w:rsidTr="00EE227E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Обеспечение обучения государственных гражданских служащих, впервые поступивших на должности государственной службы, включенные в перечень, утвержденный приказом Коми МТУ Росавиации, по образовательным программам в области противодействия коррупции</w:t>
            </w:r>
          </w:p>
        </w:tc>
        <w:tc>
          <w:tcPr>
            <w:tcW w:w="3081" w:type="dxa"/>
            <w:shd w:val="clear" w:color="auto" w:fill="auto"/>
          </w:tcPr>
          <w:p w:rsidR="008D629A" w:rsidRPr="00D90BA3" w:rsidRDefault="00C64FEB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В 2024 году мероприятия по профессиональному развитию в обла</w:t>
            </w:r>
            <w:r w:rsidR="00E77C5B" w:rsidRPr="00D90BA3">
              <w:rPr>
                <w:rFonts w:ascii="Times New Roman" w:hAnsi="Times New Roman" w:cs="Times New Roman"/>
              </w:rPr>
              <w:t>сти противодейс</w:t>
            </w:r>
            <w:r w:rsidRPr="00D90BA3">
              <w:rPr>
                <w:rFonts w:ascii="Times New Roman" w:hAnsi="Times New Roman" w:cs="Times New Roman"/>
              </w:rPr>
              <w:t>твия коррупции не проводились.</w:t>
            </w:r>
          </w:p>
        </w:tc>
      </w:tr>
      <w:tr w:rsidR="009F7A8B" w:rsidRPr="00D90BA3" w:rsidTr="00B4752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  <w:b/>
              </w:rPr>
              <w:t>3. Обеспечение соблюдения гражданскими служащими ограничений, запретов и принципов служебного поведения.</w:t>
            </w:r>
            <w:r w:rsidR="00F80D6D" w:rsidRPr="00D90BA3">
              <w:rPr>
                <w:rFonts w:ascii="Times New Roman" w:hAnsi="Times New Roman" w:cs="Times New Roman"/>
                <w:b/>
              </w:rPr>
              <w:t xml:space="preserve"> </w:t>
            </w:r>
            <w:r w:rsidRPr="00D90BA3">
              <w:rPr>
                <w:rFonts w:ascii="Times New Roman" w:hAnsi="Times New Roman" w:cs="Times New Roman"/>
                <w:b/>
              </w:rPr>
              <w:t>Обеспечение эффективности механизмов предотвращения и урегулирования конфликта интересов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Контроль соблюдения гражданскими служащими требований законодательства Российской Федерации, касающихся ограничений, запретов и принципов служебного поведения, в том числе </w:t>
            </w:r>
            <w:proofErr w:type="gramStart"/>
            <w:r w:rsidRPr="00D90BA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привлечением к ответственности в случае их несоблюдения</w:t>
            </w:r>
          </w:p>
        </w:tc>
        <w:tc>
          <w:tcPr>
            <w:tcW w:w="3081" w:type="dxa"/>
          </w:tcPr>
          <w:p w:rsidR="006416A2" w:rsidRPr="00D90BA3" w:rsidRDefault="0084727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 путем анализа анкетных данных, справок о доходах, страниц сайтов и социальных сетей госслужащих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соблюдения гражданскими служащими требований законодательства Российской Федерации, касающихся предотвращения и урегулирования конфликта интересов, в том числе за привлечением к ответственности в случае их несоблюдения</w:t>
            </w:r>
          </w:p>
        </w:tc>
        <w:tc>
          <w:tcPr>
            <w:tcW w:w="3081" w:type="dxa"/>
          </w:tcPr>
          <w:p w:rsidR="006416A2" w:rsidRPr="00D90BA3" w:rsidRDefault="00F80D6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</w:t>
            </w:r>
            <w:r w:rsidR="00627EE9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Осуществление кадровой работы в части, касающейся ведения личных дел государственных служащих, в том числе </w:t>
            </w:r>
            <w:proofErr w:type="gramStart"/>
            <w:r w:rsidRPr="00D90BA3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актуализацией сведений, содержащихся в анкетах, о родственниках и свойственниках в целях выявления возможного конфликта интересов</w:t>
            </w:r>
          </w:p>
        </w:tc>
        <w:tc>
          <w:tcPr>
            <w:tcW w:w="3081" w:type="dxa"/>
          </w:tcPr>
          <w:p w:rsidR="006416A2" w:rsidRPr="00D90BA3" w:rsidRDefault="007D3F1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основе, актуализированы сведения 5 гражданских служащих в связи с изменениями</w:t>
            </w:r>
            <w:r w:rsidR="00286C8C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Систематическое проведение оценки коррупционных рисков, возникающих при реализации функций, и внесение уточнений в перечень должностей гражданской службы, замещение которых связано с коррупционными рисками</w:t>
            </w:r>
          </w:p>
        </w:tc>
        <w:tc>
          <w:tcPr>
            <w:tcW w:w="3081" w:type="dxa"/>
          </w:tcPr>
          <w:p w:rsidR="006416A2" w:rsidRPr="00D90BA3" w:rsidRDefault="007D3F1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Проведена оценка коррупционных рисков, утвержден Перечень </w:t>
            </w:r>
            <w:proofErr w:type="spellStart"/>
            <w:r w:rsidRPr="00D90BA3">
              <w:rPr>
                <w:rFonts w:ascii="Times New Roman" w:hAnsi="Times New Roman" w:cs="Times New Roman"/>
              </w:rPr>
              <w:t>коррупционно</w:t>
            </w:r>
            <w:proofErr w:type="spellEnd"/>
            <w:r w:rsidRPr="00D90BA3">
              <w:rPr>
                <w:rFonts w:ascii="Times New Roman" w:hAnsi="Times New Roman" w:cs="Times New Roman"/>
              </w:rPr>
              <w:t xml:space="preserve">-опасных функций Коми МТУ Росавиации, утвержденный </w:t>
            </w:r>
            <w:r w:rsidR="00D90BA3" w:rsidRPr="00D90BA3">
              <w:rPr>
                <w:rFonts w:ascii="Times New Roman" w:hAnsi="Times New Roman" w:cs="Times New Roman"/>
              </w:rPr>
              <w:lastRenderedPageBreak/>
              <w:t>23.12.2024  № ВН-05.2.231</w:t>
            </w:r>
            <w:r w:rsidRPr="00D90BA3">
              <w:rPr>
                <w:rFonts w:ascii="Times New Roman" w:hAnsi="Times New Roman" w:cs="Times New Roman"/>
              </w:rPr>
              <w:t>/КММТУ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3.5.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3081" w:type="dxa"/>
          </w:tcPr>
          <w:p w:rsidR="006416A2" w:rsidRPr="00D90BA3" w:rsidRDefault="004C3C2A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Уведомлений не поступало. Нарушений не выявлено.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порядка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обязанностей</w:t>
            </w:r>
          </w:p>
        </w:tc>
        <w:tc>
          <w:tcPr>
            <w:tcW w:w="3081" w:type="dxa"/>
          </w:tcPr>
          <w:p w:rsidR="006416A2" w:rsidRPr="00D90BA3" w:rsidRDefault="00E4336E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Сообщений не поступало. Нарушений не выявлено. 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запрета открывать и иметь счета (вклады), хранить наличные денежные средства и ценности в иностранных банках, 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3081" w:type="dxa"/>
          </w:tcPr>
          <w:p w:rsidR="006416A2" w:rsidRPr="00D90BA3" w:rsidRDefault="00A42FB5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Проведена проверка справок о доходах, расходах, имуществе и обязательствах имущественного характера.</w:t>
            </w:r>
          </w:p>
          <w:p w:rsidR="00A42FB5" w:rsidRPr="00D90BA3" w:rsidRDefault="00A42FB5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Нарушений не выявлено.</w:t>
            </w:r>
          </w:p>
        </w:tc>
      </w:tr>
      <w:tr w:rsidR="009F7A8B" w:rsidRPr="00D90BA3" w:rsidTr="00B4752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обязанности уведомлять представителя нанимателя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081" w:type="dxa"/>
          </w:tcPr>
          <w:p w:rsidR="006416A2" w:rsidRPr="00D90BA3" w:rsidRDefault="00E4336E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Получено уведомление от одного гражданского служащего о возникновении личной заинтересованности, которая приводит или может привести к конфликту интересов.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57574E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br w:type="page"/>
            </w:r>
            <w:r w:rsidR="006416A2" w:rsidRPr="00D90BA3"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6678" w:type="dxa"/>
            <w:gridSpan w:val="2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обязанности представлять сведения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102" w:type="dxa"/>
            <w:gridSpan w:val="2"/>
          </w:tcPr>
          <w:p w:rsidR="007D3F1D" w:rsidRPr="00D90BA3" w:rsidRDefault="007D3F1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Сведения предоставлены в полном объеме в установленные сроки.</w:t>
            </w:r>
          </w:p>
          <w:p w:rsidR="006416A2" w:rsidRPr="00D90BA3" w:rsidRDefault="007D3F1D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Нарушений не допущено.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6678" w:type="dxa"/>
            <w:gridSpan w:val="2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обязанности уведомлять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102" w:type="dxa"/>
            <w:gridSpan w:val="2"/>
          </w:tcPr>
          <w:p w:rsidR="006416A2" w:rsidRPr="00D90BA3" w:rsidRDefault="0038381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Уведомления от  гражданских служащих</w:t>
            </w:r>
            <w:r w:rsidR="00C727BE" w:rsidRPr="00D90BA3">
              <w:rPr>
                <w:rFonts w:ascii="Times New Roman" w:hAnsi="Times New Roman" w:cs="Times New Roman"/>
              </w:rPr>
      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</w:t>
            </w:r>
            <w:r w:rsidRPr="00D90BA3">
              <w:rPr>
                <w:rFonts w:ascii="Times New Roman" w:hAnsi="Times New Roman" w:cs="Times New Roman"/>
              </w:rPr>
              <w:t xml:space="preserve"> не поступали</w:t>
            </w:r>
            <w:r w:rsidR="00C727BE"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6678" w:type="dxa"/>
            <w:gridSpan w:val="2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Контроль исполнения гражданскими служащими обязанности уведомления о фактах обращения в целях склонения их к совершению коррупционных правонарушений</w:t>
            </w:r>
          </w:p>
        </w:tc>
        <w:tc>
          <w:tcPr>
            <w:tcW w:w="3102" w:type="dxa"/>
            <w:gridSpan w:val="2"/>
          </w:tcPr>
          <w:p w:rsidR="006416A2" w:rsidRPr="00D90BA3" w:rsidRDefault="00C727BE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Уведомлений не поступало. Нарушений не выявлено.</w:t>
            </w:r>
          </w:p>
        </w:tc>
      </w:tr>
      <w:tr w:rsidR="009F7A8B" w:rsidRPr="00D90BA3" w:rsidTr="00716A4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4. Совершенствование мер по противодействию коррупции в сфере закупок товаров, 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  <w:b/>
              </w:rPr>
              <w:t>работ, услуг для обеспечения государственных нужд</w:t>
            </w:r>
          </w:p>
        </w:tc>
      </w:tr>
      <w:tr w:rsidR="009F7A8B" w:rsidRPr="00D90BA3" w:rsidTr="00716A47">
        <w:tc>
          <w:tcPr>
            <w:tcW w:w="568" w:type="dxa"/>
          </w:tcPr>
          <w:p w:rsidR="00F849B9" w:rsidRPr="00D90BA3" w:rsidRDefault="00F849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6699" w:type="dxa"/>
            <w:gridSpan w:val="3"/>
          </w:tcPr>
          <w:p w:rsidR="00F849B9" w:rsidRPr="00D90BA3" w:rsidRDefault="00F849B9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Осуществление закупок для государственных нужд в соответствии с требованиями законодательства Российской Федерации</w:t>
            </w:r>
          </w:p>
        </w:tc>
        <w:tc>
          <w:tcPr>
            <w:tcW w:w="3081" w:type="dxa"/>
          </w:tcPr>
          <w:p w:rsidR="00F849B9" w:rsidRPr="00D90BA3" w:rsidRDefault="0092285A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Выполняется в ходе реализации Федерального закона № 44-ФЗ в рамках осуществления закупок</w:t>
            </w:r>
          </w:p>
        </w:tc>
      </w:tr>
      <w:tr w:rsidR="009F7A8B" w:rsidRPr="00D90BA3" w:rsidTr="00716A47">
        <w:tc>
          <w:tcPr>
            <w:tcW w:w="568" w:type="dxa"/>
          </w:tcPr>
          <w:p w:rsidR="00F849B9" w:rsidRPr="00D90BA3" w:rsidRDefault="00F849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6699" w:type="dxa"/>
            <w:gridSpan w:val="3"/>
          </w:tcPr>
          <w:p w:rsidR="00F849B9" w:rsidRPr="00D90BA3" w:rsidRDefault="00F849B9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Совершенствование условий, процедур и механизмов государственных закупок, в том числе путем расширения практики проведения открытых аукционов в электронной форме</w:t>
            </w:r>
          </w:p>
        </w:tc>
        <w:tc>
          <w:tcPr>
            <w:tcW w:w="3081" w:type="dxa"/>
          </w:tcPr>
          <w:p w:rsidR="00F849B9" w:rsidRPr="00D90BA3" w:rsidRDefault="00B2438F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Выполняется в ходе реализации Федерального закона № 44-ФЗ в рамках осуществления закупок</w:t>
            </w:r>
          </w:p>
        </w:tc>
      </w:tr>
      <w:tr w:rsidR="009F7A8B" w:rsidRPr="00D90BA3" w:rsidTr="00716A47">
        <w:tc>
          <w:tcPr>
            <w:tcW w:w="568" w:type="dxa"/>
          </w:tcPr>
          <w:p w:rsidR="00F849B9" w:rsidRPr="00D90BA3" w:rsidRDefault="00F849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6699" w:type="dxa"/>
            <w:gridSpan w:val="3"/>
          </w:tcPr>
          <w:p w:rsidR="00F849B9" w:rsidRPr="00D90BA3" w:rsidRDefault="00F849B9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Проведение работы, направленной на выявление личной заинтересованности гражданских служащих при осуществлении закупок, </w:t>
            </w:r>
            <w:proofErr w:type="gramStart"/>
            <w:r w:rsidRPr="00D90BA3">
              <w:rPr>
                <w:rFonts w:ascii="Times New Roman" w:hAnsi="Times New Roman" w:cs="Times New Roman"/>
              </w:rPr>
              <w:t>которая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приводит или может привести к конфликту интересов</w:t>
            </w:r>
          </w:p>
        </w:tc>
        <w:tc>
          <w:tcPr>
            <w:tcW w:w="3081" w:type="dxa"/>
          </w:tcPr>
          <w:p w:rsidR="005258A6" w:rsidRPr="00D90BA3" w:rsidRDefault="005258A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От лиц, ответственных за осуществление закупок товаров, </w:t>
            </w:r>
          </w:p>
          <w:p w:rsidR="005258A6" w:rsidRPr="00D90BA3" w:rsidRDefault="005258A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0BA3">
              <w:rPr>
                <w:rFonts w:ascii="Times New Roman" w:hAnsi="Times New Roman" w:cs="Times New Roman"/>
              </w:rPr>
              <w:t xml:space="preserve">работ, услуг для обеспечения государственных нужд, получены </w:t>
            </w:r>
            <w:proofErr w:type="gramEnd"/>
          </w:p>
          <w:p w:rsidR="005258A6" w:rsidRPr="00D90BA3" w:rsidRDefault="005258A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Декларации о возможной личной заинтересованности от 1</w:t>
            </w:r>
            <w:r w:rsidR="00C120AF" w:rsidRPr="00D90BA3">
              <w:rPr>
                <w:rFonts w:ascii="Times New Roman" w:hAnsi="Times New Roman" w:cs="Times New Roman"/>
              </w:rPr>
              <w:t>0</w:t>
            </w:r>
            <w:r w:rsidRPr="00D90BA3">
              <w:rPr>
                <w:rFonts w:ascii="Times New Roman" w:hAnsi="Times New Roman" w:cs="Times New Roman"/>
              </w:rPr>
              <w:t>.01.202</w:t>
            </w:r>
            <w:r w:rsidR="00C120AF" w:rsidRPr="00D90BA3">
              <w:rPr>
                <w:rFonts w:ascii="Times New Roman" w:hAnsi="Times New Roman" w:cs="Times New Roman"/>
              </w:rPr>
              <w:t>5</w:t>
            </w:r>
          </w:p>
          <w:p w:rsidR="00F849B9" w:rsidRPr="00D90BA3" w:rsidRDefault="005258A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(2 человека)</w:t>
            </w:r>
          </w:p>
        </w:tc>
      </w:tr>
      <w:tr w:rsidR="009F7A8B" w:rsidRPr="00D90BA3" w:rsidTr="00716A47">
        <w:tc>
          <w:tcPr>
            <w:tcW w:w="568" w:type="dxa"/>
          </w:tcPr>
          <w:p w:rsidR="009F7A8B" w:rsidRPr="00D90BA3" w:rsidRDefault="009F7A8B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4.4.</w:t>
            </w:r>
          </w:p>
        </w:tc>
        <w:tc>
          <w:tcPr>
            <w:tcW w:w="6699" w:type="dxa"/>
            <w:gridSpan w:val="3"/>
          </w:tcPr>
          <w:p w:rsidR="009F7A8B" w:rsidRPr="00D90BA3" w:rsidRDefault="00567470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Обеспечение участия гражданских служащих Коми МТУ Росавиации,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</w:t>
            </w:r>
          </w:p>
        </w:tc>
        <w:tc>
          <w:tcPr>
            <w:tcW w:w="3081" w:type="dxa"/>
          </w:tcPr>
          <w:p w:rsidR="009F7A8B" w:rsidRPr="00D90BA3" w:rsidRDefault="002167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В 2024 году с целью осуществления мероприятий по профессиональному развитию в области противодействия коррупции </w:t>
            </w:r>
            <w:r w:rsidR="00CC4EC7" w:rsidRPr="00D90BA3">
              <w:rPr>
                <w:rFonts w:ascii="Times New Roman" w:hAnsi="Times New Roman" w:cs="Times New Roman"/>
                <w:color w:val="000000" w:themeColor="text1"/>
              </w:rPr>
              <w:t>1 государственный служащий в октябре 2024 года прошел обучение на базе РАНХ и ГС по дополнительной профессиональной программе «Основы профилактики коррупции (в сфере закупок товаров, работ, услуг для обеспечения государственных и муниципальных нужд»</w:t>
            </w:r>
            <w:r w:rsidR="00C57125" w:rsidRPr="00D90BA3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6550BA" w:rsidRPr="00D90BA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9F7A8B" w:rsidRPr="00D90BA3" w:rsidTr="00716A4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5. Совершенствование порядка </w:t>
            </w:r>
            <w:proofErr w:type="gramStart"/>
            <w:r w:rsidRPr="00D90BA3">
              <w:rPr>
                <w:rFonts w:ascii="Times New Roman" w:hAnsi="Times New Roman" w:cs="Times New Roman"/>
                <w:b/>
              </w:rPr>
              <w:t>контроля за</w:t>
            </w:r>
            <w:proofErr w:type="gramEnd"/>
            <w:r w:rsidRPr="00D90BA3">
              <w:rPr>
                <w:rFonts w:ascii="Times New Roman" w:hAnsi="Times New Roman" w:cs="Times New Roman"/>
                <w:b/>
              </w:rPr>
              <w:t xml:space="preserve"> расходами. Обеспечение полноты и прозрачности представляемых сведений о доходах, расходах, об имуществе и обязател</w:t>
            </w:r>
            <w:r w:rsidR="00B62300" w:rsidRPr="00D90BA3">
              <w:rPr>
                <w:rFonts w:ascii="Times New Roman" w:hAnsi="Times New Roman" w:cs="Times New Roman"/>
                <w:b/>
              </w:rPr>
              <w:t>ьствах имущественного характера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</w:t>
            </w:r>
          </w:p>
        </w:tc>
        <w:tc>
          <w:tcPr>
            <w:tcW w:w="3081" w:type="dxa"/>
          </w:tcPr>
          <w:p w:rsidR="00C120AF" w:rsidRPr="00D90BA3" w:rsidRDefault="00C120AF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Прием сведений осуществляется в установленные сроки.</w:t>
            </w:r>
          </w:p>
          <w:p w:rsidR="006416A2" w:rsidRPr="00D90BA3" w:rsidRDefault="00C120AF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Приняты сведения от 2</w:t>
            </w:r>
            <w:r w:rsidRPr="00D90BA3">
              <w:rPr>
                <w:rFonts w:ascii="Times New Roman" w:hAnsi="Times New Roman" w:cs="Times New Roman"/>
              </w:rPr>
              <w:t>2</w:t>
            </w:r>
            <w:r w:rsidR="007A1ED7" w:rsidRPr="00D90BA3">
              <w:rPr>
                <w:rFonts w:ascii="Times New Roman" w:hAnsi="Times New Roman" w:cs="Times New Roman"/>
              </w:rPr>
              <w:t xml:space="preserve"> человек</w:t>
            </w:r>
            <w:r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Размещение сведений о доходах, расходах, об имуществе и обязательствах имущественного характера на официальном сайте Коми МТУ Росавиации</w:t>
            </w:r>
          </w:p>
        </w:tc>
        <w:tc>
          <w:tcPr>
            <w:tcW w:w="3081" w:type="dxa"/>
          </w:tcPr>
          <w:p w:rsidR="006416A2" w:rsidRPr="00D90BA3" w:rsidRDefault="0030336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0BA3">
              <w:rPr>
                <w:rFonts w:ascii="Times New Roman" w:hAnsi="Times New Roman" w:cs="Times New Roman"/>
              </w:rPr>
              <w:t xml:space="preserve">На официальном сайте размещена информация об особенностях опубликования сведений о доходах, расходах, об имуществе и </w:t>
            </w:r>
            <w:r w:rsidR="00D6605D" w:rsidRPr="00D90BA3">
              <w:rPr>
                <w:rFonts w:ascii="Times New Roman" w:hAnsi="Times New Roman" w:cs="Times New Roman"/>
              </w:rPr>
              <w:t>о</w:t>
            </w:r>
            <w:r w:rsidRPr="00D90BA3">
              <w:rPr>
                <w:rFonts w:ascii="Times New Roman" w:hAnsi="Times New Roman" w:cs="Times New Roman"/>
              </w:rPr>
              <w:t>бязательствах имущественного характера в сети "Интернет" со ссылкой на подпункт "ж" пункта 1 Указа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о том, что в период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проведения специальной военной операции и впредь до издания соответствующих нормативных правовых актов Российской Федерации размещение сведений на официальных сайтах органов публичной власти и организаций в сети "Интернет" и их предоставление общероссийским средствам массовой информации для </w:t>
            </w:r>
            <w:r w:rsidRPr="00D90BA3">
              <w:rPr>
                <w:rFonts w:ascii="Times New Roman" w:hAnsi="Times New Roman" w:cs="Times New Roman"/>
              </w:rPr>
              <w:lastRenderedPageBreak/>
              <w:t>опубликования не осуществляются.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lastRenderedPageBreak/>
              <w:t>5.3.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Внесение сведений о доходах, расходах, об имуществе и обязательствах имущественного характера, представляемых гражданами Российской Федерации, поступающими на гражданскую службу, и гражданскими служащими, в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 (далее - ЕИСУ КС), осуществление контрольной сверки и формально-логического контроля в автоматическом режиме</w:t>
            </w:r>
          </w:p>
        </w:tc>
        <w:tc>
          <w:tcPr>
            <w:tcW w:w="3081" w:type="dxa"/>
          </w:tcPr>
          <w:p w:rsidR="007A1ED7" w:rsidRPr="00D90BA3" w:rsidRDefault="007A1ED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Сведения </w:t>
            </w:r>
            <w:r w:rsidRPr="00D90BA3">
              <w:rPr>
                <w:rFonts w:ascii="Times New Roman" w:hAnsi="Times New Roman" w:cs="Times New Roman"/>
              </w:rPr>
              <w:t>(22</w:t>
            </w:r>
            <w:r w:rsidRPr="00D90BA3">
              <w:rPr>
                <w:rFonts w:ascii="Times New Roman" w:hAnsi="Times New Roman" w:cs="Times New Roman"/>
              </w:rPr>
              <w:t xml:space="preserve"> пакет</w:t>
            </w:r>
            <w:r w:rsidRPr="00D90BA3">
              <w:rPr>
                <w:rFonts w:ascii="Times New Roman" w:hAnsi="Times New Roman" w:cs="Times New Roman"/>
              </w:rPr>
              <w:t>а</w:t>
            </w:r>
            <w:r w:rsidRPr="00D90BA3">
              <w:rPr>
                <w:rFonts w:ascii="Times New Roman" w:hAnsi="Times New Roman" w:cs="Times New Roman"/>
              </w:rPr>
              <w:t>) размещены в ЕИСУ КС, выполнен формально-логический контроль в автоматическом режиме.</w:t>
            </w:r>
          </w:p>
          <w:p w:rsidR="006416A2" w:rsidRPr="00D90BA3" w:rsidRDefault="007A1ED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Расхождений не выявлено.</w:t>
            </w:r>
          </w:p>
        </w:tc>
      </w:tr>
      <w:tr w:rsidR="009F7A8B" w:rsidRPr="00D90BA3" w:rsidTr="00716A4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6. Взаимодействие с институтами гражданского общества и гражданами, 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>а также создание эффективной системы обратной связи, обеспечение доступности информации об антикоррупционной деятельности Коми МТУ Росавиации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Осуществление антикоррупционной экспертизы проектов нормативных правовых актов Коми МТУ Росавиации</w:t>
            </w:r>
          </w:p>
        </w:tc>
        <w:tc>
          <w:tcPr>
            <w:tcW w:w="3081" w:type="dxa"/>
          </w:tcPr>
          <w:p w:rsidR="007A1ED7" w:rsidRPr="00D90BA3" w:rsidRDefault="00AC466C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  <w:r w:rsidR="007A1ED7" w:rsidRPr="00D90BA3">
              <w:rPr>
                <w:rFonts w:ascii="Times New Roman" w:hAnsi="Times New Roman" w:cs="Times New Roman"/>
              </w:rPr>
              <w:t xml:space="preserve"> акта</w:t>
            </w:r>
          </w:p>
          <w:p w:rsidR="006416A2" w:rsidRPr="00D90BA3" w:rsidRDefault="007A1ED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</w:t>
            </w:r>
            <w:r w:rsidRPr="00D90BA3">
              <w:rPr>
                <w:rFonts w:ascii="Times New Roman" w:hAnsi="Times New Roman" w:cs="Times New Roman"/>
              </w:rPr>
              <w:t>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Обеспечение эффективного взаимодействия с правоохранительными и иными государственными органами по вопросам организации противодействия коррупции </w:t>
            </w:r>
          </w:p>
        </w:tc>
        <w:tc>
          <w:tcPr>
            <w:tcW w:w="3081" w:type="dxa"/>
          </w:tcPr>
          <w:p w:rsidR="006416A2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У</w:t>
            </w:r>
            <w:r w:rsidRPr="00D90BA3">
              <w:rPr>
                <w:rFonts w:ascii="Times New Roman" w:hAnsi="Times New Roman" w:cs="Times New Roman"/>
              </w:rPr>
              <w:t xml:space="preserve">частие руководства управления в совместных совещаниях по антикоррупционной тематике; совместный </w:t>
            </w:r>
            <w:proofErr w:type="gramStart"/>
            <w:r w:rsidRPr="00D90BA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D90BA3">
              <w:rPr>
                <w:rFonts w:ascii="Times New Roman" w:hAnsi="Times New Roman" w:cs="Times New Roman"/>
              </w:rPr>
              <w:t xml:space="preserve"> соблюдением ограничений и запретов; обмен информацией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Размещение на официальном интернет-сайте Росавиации 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3081" w:type="dxa"/>
          </w:tcPr>
          <w:p w:rsidR="006416A2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</w:t>
            </w:r>
            <w:r w:rsidRPr="00D90BA3">
              <w:rPr>
                <w:rFonts w:ascii="Times New Roman" w:hAnsi="Times New Roman" w:cs="Times New Roman"/>
              </w:rPr>
              <w:t>о запросу Росавиации информация направляется для размещения на сайте.</w:t>
            </w:r>
          </w:p>
        </w:tc>
      </w:tr>
      <w:tr w:rsidR="009F7A8B" w:rsidRPr="00D90BA3" w:rsidTr="00716A47">
        <w:tc>
          <w:tcPr>
            <w:tcW w:w="568" w:type="dxa"/>
          </w:tcPr>
          <w:p w:rsidR="006416A2" w:rsidRPr="00D90BA3" w:rsidRDefault="006416A2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6699" w:type="dxa"/>
            <w:gridSpan w:val="3"/>
          </w:tcPr>
          <w:p w:rsidR="006416A2" w:rsidRPr="00D90BA3" w:rsidRDefault="006416A2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Мониторинг публикаций в средствах массовой информации о фактах проявления коррупции в Коми МТУ Росавиации и организация проверки таких фактов</w:t>
            </w:r>
          </w:p>
        </w:tc>
        <w:tc>
          <w:tcPr>
            <w:tcW w:w="3081" w:type="dxa"/>
          </w:tcPr>
          <w:p w:rsidR="003D2D17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основе, осуществляется посредством изучения материалов в сети Интернет.</w:t>
            </w:r>
          </w:p>
          <w:p w:rsidR="006416A2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Публикаций в отчетном периоде не было.</w:t>
            </w:r>
          </w:p>
        </w:tc>
      </w:tr>
      <w:tr w:rsidR="009F7A8B" w:rsidRPr="00D90BA3" w:rsidTr="00716A4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7. Применение цифровых технологий в целях противодействия коррупции 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7A8B" w:rsidRPr="00D90BA3" w:rsidTr="00716A47">
        <w:tc>
          <w:tcPr>
            <w:tcW w:w="568" w:type="dxa"/>
          </w:tcPr>
          <w:p w:rsidR="00F849B9" w:rsidRPr="00D90BA3" w:rsidRDefault="00F849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6699" w:type="dxa"/>
            <w:gridSpan w:val="3"/>
          </w:tcPr>
          <w:p w:rsidR="00F849B9" w:rsidRPr="00D90BA3" w:rsidRDefault="00F849B9" w:rsidP="00D90BA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Проведение проверки сведений, представляемых гражданами Российской Федерации, поступающими на гражданскую службу, и гражданскими служащими, в автоматическом режиме (с использованием ЕИСУ КС), а также посредством направления в электронном виде запросов в государственные органы, ответственные за предоставление соответствующей информации</w:t>
            </w:r>
          </w:p>
        </w:tc>
        <w:tc>
          <w:tcPr>
            <w:tcW w:w="3081" w:type="dxa"/>
          </w:tcPr>
          <w:p w:rsidR="00F849B9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 xml:space="preserve">В отношении </w:t>
            </w:r>
            <w:r w:rsidRPr="00D90BA3">
              <w:rPr>
                <w:rFonts w:ascii="Times New Roman" w:hAnsi="Times New Roman" w:cs="Times New Roman"/>
              </w:rPr>
              <w:t>4</w:t>
            </w:r>
            <w:r w:rsidRPr="00D90BA3">
              <w:rPr>
                <w:rFonts w:ascii="Times New Roman" w:hAnsi="Times New Roman" w:cs="Times New Roman"/>
              </w:rPr>
              <w:t xml:space="preserve"> человек проводилась проверка с использованием ЕИСУ КС сведений, представленных гражданами, поступающими на гражданскую службу.</w:t>
            </w:r>
          </w:p>
        </w:tc>
      </w:tr>
      <w:tr w:rsidR="009F7A8B" w:rsidRPr="00D90BA3" w:rsidTr="00716A47">
        <w:tc>
          <w:tcPr>
            <w:tcW w:w="568" w:type="dxa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4"/>
          </w:tcPr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 xml:space="preserve">8. Мероприятия, направленные на противодействие коррупции, </w:t>
            </w:r>
          </w:p>
          <w:p w:rsidR="00FE4C56" w:rsidRPr="00D90BA3" w:rsidRDefault="00FE4C56" w:rsidP="00D90B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90BA3">
              <w:rPr>
                <w:rFonts w:ascii="Times New Roman" w:hAnsi="Times New Roman" w:cs="Times New Roman"/>
                <w:b/>
              </w:rPr>
              <w:t>с учетом специфики деятельности Коми МТУ Росавиации</w:t>
            </w:r>
          </w:p>
        </w:tc>
      </w:tr>
      <w:tr w:rsidR="009F7A8B" w:rsidRPr="00D90BA3" w:rsidTr="00716A47">
        <w:tc>
          <w:tcPr>
            <w:tcW w:w="568" w:type="dxa"/>
          </w:tcPr>
          <w:p w:rsidR="00F849B9" w:rsidRPr="00D90BA3" w:rsidRDefault="00F849B9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6699" w:type="dxa"/>
            <w:gridSpan w:val="3"/>
          </w:tcPr>
          <w:p w:rsidR="00F849B9" w:rsidRPr="00D90BA3" w:rsidRDefault="00F849B9" w:rsidP="00D90BA3">
            <w:pPr>
              <w:contextualSpacing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Оказание правового содействия при предоставлении государственных услуг, разработке нормативных правовых актов по предоставлению Коми МТУ Росавиации государственных услуг</w:t>
            </w:r>
          </w:p>
        </w:tc>
        <w:tc>
          <w:tcPr>
            <w:tcW w:w="3081" w:type="dxa"/>
          </w:tcPr>
          <w:p w:rsidR="003D2D17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Проводится работа на постоянной основе лицом, ответственным за профилактику коррупционных и иных правонарушений.</w:t>
            </w:r>
          </w:p>
          <w:p w:rsidR="00F849B9" w:rsidRPr="00D90BA3" w:rsidRDefault="003D2D17" w:rsidP="00D90B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0BA3">
              <w:rPr>
                <w:rFonts w:ascii="Times New Roman" w:hAnsi="Times New Roman" w:cs="Times New Roman"/>
              </w:rPr>
              <w:t>Проведено консультаций – 8.</w:t>
            </w:r>
          </w:p>
        </w:tc>
      </w:tr>
    </w:tbl>
    <w:p w:rsidR="00E45BFF" w:rsidRPr="00D90BA3" w:rsidRDefault="00E45BFF" w:rsidP="00D90BA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E45BFF" w:rsidRPr="00D90BA3" w:rsidSect="003C2C3D">
      <w:pgSz w:w="11906" w:h="16838"/>
      <w:pgMar w:top="1135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618" w:rsidRDefault="00903618" w:rsidP="0027010A">
      <w:pPr>
        <w:spacing w:after="0" w:line="240" w:lineRule="auto"/>
      </w:pPr>
      <w:r>
        <w:separator/>
      </w:r>
    </w:p>
  </w:endnote>
  <w:endnote w:type="continuationSeparator" w:id="0">
    <w:p w:rsidR="00903618" w:rsidRDefault="00903618" w:rsidP="00270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618" w:rsidRDefault="00903618" w:rsidP="0027010A">
      <w:pPr>
        <w:spacing w:after="0" w:line="240" w:lineRule="auto"/>
      </w:pPr>
      <w:r>
        <w:separator/>
      </w:r>
    </w:p>
  </w:footnote>
  <w:footnote w:type="continuationSeparator" w:id="0">
    <w:p w:rsidR="00903618" w:rsidRDefault="00903618" w:rsidP="00270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5133A"/>
    <w:multiLevelType w:val="multilevel"/>
    <w:tmpl w:val="A54CC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D63B73"/>
    <w:multiLevelType w:val="hybridMultilevel"/>
    <w:tmpl w:val="242E41AE"/>
    <w:lvl w:ilvl="0" w:tplc="33A6AE3C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D360F"/>
    <w:multiLevelType w:val="multilevel"/>
    <w:tmpl w:val="5A38A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8478F5"/>
    <w:multiLevelType w:val="hybridMultilevel"/>
    <w:tmpl w:val="242E41AE"/>
    <w:lvl w:ilvl="0" w:tplc="33A6AE3C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99"/>
    <w:rsid w:val="00017B6F"/>
    <w:rsid w:val="00030535"/>
    <w:rsid w:val="00040333"/>
    <w:rsid w:val="0005350E"/>
    <w:rsid w:val="00055618"/>
    <w:rsid w:val="00065CB8"/>
    <w:rsid w:val="00076438"/>
    <w:rsid w:val="00090A21"/>
    <w:rsid w:val="000946C9"/>
    <w:rsid w:val="00097BD3"/>
    <w:rsid w:val="000A2BCC"/>
    <w:rsid w:val="000A6FD8"/>
    <w:rsid w:val="000C1EF2"/>
    <w:rsid w:val="000D3687"/>
    <w:rsid w:val="000F2204"/>
    <w:rsid w:val="0010625A"/>
    <w:rsid w:val="00137E20"/>
    <w:rsid w:val="00153A60"/>
    <w:rsid w:val="00165A8D"/>
    <w:rsid w:val="001944E2"/>
    <w:rsid w:val="001C28AA"/>
    <w:rsid w:val="001C3A01"/>
    <w:rsid w:val="001E5E59"/>
    <w:rsid w:val="001F0ADC"/>
    <w:rsid w:val="00204816"/>
    <w:rsid w:val="002167B9"/>
    <w:rsid w:val="00217410"/>
    <w:rsid w:val="00231AD8"/>
    <w:rsid w:val="00232C13"/>
    <w:rsid w:val="00235986"/>
    <w:rsid w:val="002445BF"/>
    <w:rsid w:val="0027010A"/>
    <w:rsid w:val="002740E5"/>
    <w:rsid w:val="00282FD4"/>
    <w:rsid w:val="0028646D"/>
    <w:rsid w:val="00286C8C"/>
    <w:rsid w:val="002A0D61"/>
    <w:rsid w:val="002D0C09"/>
    <w:rsid w:val="002E2114"/>
    <w:rsid w:val="002E7BF6"/>
    <w:rsid w:val="00303366"/>
    <w:rsid w:val="003101F9"/>
    <w:rsid w:val="00317069"/>
    <w:rsid w:val="003456F0"/>
    <w:rsid w:val="00377D70"/>
    <w:rsid w:val="00382E76"/>
    <w:rsid w:val="00383816"/>
    <w:rsid w:val="00392DA2"/>
    <w:rsid w:val="003A3198"/>
    <w:rsid w:val="003A4AF4"/>
    <w:rsid w:val="003C2C3D"/>
    <w:rsid w:val="003C44C5"/>
    <w:rsid w:val="003D0792"/>
    <w:rsid w:val="003D2D17"/>
    <w:rsid w:val="003E2141"/>
    <w:rsid w:val="003F5F99"/>
    <w:rsid w:val="004030A1"/>
    <w:rsid w:val="00423E58"/>
    <w:rsid w:val="00424538"/>
    <w:rsid w:val="00434253"/>
    <w:rsid w:val="00443D75"/>
    <w:rsid w:val="00461530"/>
    <w:rsid w:val="004721C2"/>
    <w:rsid w:val="00477E9C"/>
    <w:rsid w:val="00480ADB"/>
    <w:rsid w:val="004919CA"/>
    <w:rsid w:val="004C3C2A"/>
    <w:rsid w:val="004C52F2"/>
    <w:rsid w:val="004E7453"/>
    <w:rsid w:val="004E7DCC"/>
    <w:rsid w:val="004F08A9"/>
    <w:rsid w:val="004F4253"/>
    <w:rsid w:val="004F4887"/>
    <w:rsid w:val="004F59E3"/>
    <w:rsid w:val="004F7179"/>
    <w:rsid w:val="004F7623"/>
    <w:rsid w:val="005044A7"/>
    <w:rsid w:val="00520764"/>
    <w:rsid w:val="005258A6"/>
    <w:rsid w:val="00551981"/>
    <w:rsid w:val="00554D8F"/>
    <w:rsid w:val="00567470"/>
    <w:rsid w:val="00570E8B"/>
    <w:rsid w:val="005712C1"/>
    <w:rsid w:val="0057574E"/>
    <w:rsid w:val="005846CD"/>
    <w:rsid w:val="00595CB3"/>
    <w:rsid w:val="005B5C16"/>
    <w:rsid w:val="005B5FFC"/>
    <w:rsid w:val="005D30E3"/>
    <w:rsid w:val="005D7FCB"/>
    <w:rsid w:val="005F6A04"/>
    <w:rsid w:val="005F6B90"/>
    <w:rsid w:val="00600784"/>
    <w:rsid w:val="00627EE9"/>
    <w:rsid w:val="006416A2"/>
    <w:rsid w:val="00643F3A"/>
    <w:rsid w:val="00644A58"/>
    <w:rsid w:val="006546D0"/>
    <w:rsid w:val="006550BA"/>
    <w:rsid w:val="00657980"/>
    <w:rsid w:val="006832B7"/>
    <w:rsid w:val="00686125"/>
    <w:rsid w:val="0069088D"/>
    <w:rsid w:val="006A6686"/>
    <w:rsid w:val="006A70B2"/>
    <w:rsid w:val="006D7752"/>
    <w:rsid w:val="006E32BE"/>
    <w:rsid w:val="006E5753"/>
    <w:rsid w:val="006F391A"/>
    <w:rsid w:val="006F5F5F"/>
    <w:rsid w:val="00701664"/>
    <w:rsid w:val="00715C68"/>
    <w:rsid w:val="00716A47"/>
    <w:rsid w:val="00722F78"/>
    <w:rsid w:val="0072378F"/>
    <w:rsid w:val="00723978"/>
    <w:rsid w:val="00730092"/>
    <w:rsid w:val="0073527A"/>
    <w:rsid w:val="007A1ED7"/>
    <w:rsid w:val="007C3A32"/>
    <w:rsid w:val="007D1B7A"/>
    <w:rsid w:val="007D2FB3"/>
    <w:rsid w:val="007D3F1D"/>
    <w:rsid w:val="007E4010"/>
    <w:rsid w:val="008100D5"/>
    <w:rsid w:val="00811014"/>
    <w:rsid w:val="00814CA3"/>
    <w:rsid w:val="00816B43"/>
    <w:rsid w:val="008255CE"/>
    <w:rsid w:val="00841664"/>
    <w:rsid w:val="0084727D"/>
    <w:rsid w:val="008532F0"/>
    <w:rsid w:val="0085777E"/>
    <w:rsid w:val="00861737"/>
    <w:rsid w:val="00883A65"/>
    <w:rsid w:val="0088564F"/>
    <w:rsid w:val="008866B3"/>
    <w:rsid w:val="008908D4"/>
    <w:rsid w:val="00891702"/>
    <w:rsid w:val="008B693B"/>
    <w:rsid w:val="008B6A37"/>
    <w:rsid w:val="008C798A"/>
    <w:rsid w:val="008D629A"/>
    <w:rsid w:val="008D6674"/>
    <w:rsid w:val="008E6502"/>
    <w:rsid w:val="008F2684"/>
    <w:rsid w:val="008F2A7B"/>
    <w:rsid w:val="00903618"/>
    <w:rsid w:val="009053E1"/>
    <w:rsid w:val="00913FD0"/>
    <w:rsid w:val="0092285A"/>
    <w:rsid w:val="009310CC"/>
    <w:rsid w:val="00943EC0"/>
    <w:rsid w:val="00975525"/>
    <w:rsid w:val="00990E5C"/>
    <w:rsid w:val="009927F7"/>
    <w:rsid w:val="00993ABD"/>
    <w:rsid w:val="009970B2"/>
    <w:rsid w:val="009A338E"/>
    <w:rsid w:val="009B0E3C"/>
    <w:rsid w:val="009C3EC4"/>
    <w:rsid w:val="009C5DEC"/>
    <w:rsid w:val="009D38D4"/>
    <w:rsid w:val="009D761D"/>
    <w:rsid w:val="009E06BB"/>
    <w:rsid w:val="009E33A8"/>
    <w:rsid w:val="009F7A8B"/>
    <w:rsid w:val="00A150CA"/>
    <w:rsid w:val="00A315CD"/>
    <w:rsid w:val="00A41F78"/>
    <w:rsid w:val="00A42FB5"/>
    <w:rsid w:val="00A5492E"/>
    <w:rsid w:val="00A63D59"/>
    <w:rsid w:val="00A67A28"/>
    <w:rsid w:val="00A70C0F"/>
    <w:rsid w:val="00A84730"/>
    <w:rsid w:val="00A870E5"/>
    <w:rsid w:val="00A94361"/>
    <w:rsid w:val="00AA598D"/>
    <w:rsid w:val="00AB1266"/>
    <w:rsid w:val="00AB1CBB"/>
    <w:rsid w:val="00AB1E45"/>
    <w:rsid w:val="00AC108D"/>
    <w:rsid w:val="00AC466C"/>
    <w:rsid w:val="00AD005C"/>
    <w:rsid w:val="00AD6211"/>
    <w:rsid w:val="00AE61D3"/>
    <w:rsid w:val="00B02752"/>
    <w:rsid w:val="00B228BC"/>
    <w:rsid w:val="00B23349"/>
    <w:rsid w:val="00B2438F"/>
    <w:rsid w:val="00B2731F"/>
    <w:rsid w:val="00B43E21"/>
    <w:rsid w:val="00B47527"/>
    <w:rsid w:val="00B62300"/>
    <w:rsid w:val="00B73389"/>
    <w:rsid w:val="00B93C8D"/>
    <w:rsid w:val="00BA7FB8"/>
    <w:rsid w:val="00BB6CE3"/>
    <w:rsid w:val="00BC406D"/>
    <w:rsid w:val="00BC6C41"/>
    <w:rsid w:val="00BE4F56"/>
    <w:rsid w:val="00C06823"/>
    <w:rsid w:val="00C120AF"/>
    <w:rsid w:val="00C16A22"/>
    <w:rsid w:val="00C27F32"/>
    <w:rsid w:val="00C31373"/>
    <w:rsid w:val="00C34170"/>
    <w:rsid w:val="00C4135D"/>
    <w:rsid w:val="00C57125"/>
    <w:rsid w:val="00C61894"/>
    <w:rsid w:val="00C64FEB"/>
    <w:rsid w:val="00C727BE"/>
    <w:rsid w:val="00C80569"/>
    <w:rsid w:val="00C84C14"/>
    <w:rsid w:val="00C874E7"/>
    <w:rsid w:val="00CA664E"/>
    <w:rsid w:val="00CB702F"/>
    <w:rsid w:val="00CC4EC7"/>
    <w:rsid w:val="00CD6F65"/>
    <w:rsid w:val="00CE0C9B"/>
    <w:rsid w:val="00CE42C5"/>
    <w:rsid w:val="00CE6E24"/>
    <w:rsid w:val="00D10E7B"/>
    <w:rsid w:val="00D162B4"/>
    <w:rsid w:val="00D30AFB"/>
    <w:rsid w:val="00D3116C"/>
    <w:rsid w:val="00D44BE2"/>
    <w:rsid w:val="00D6605D"/>
    <w:rsid w:val="00D82376"/>
    <w:rsid w:val="00D829D5"/>
    <w:rsid w:val="00D83EDB"/>
    <w:rsid w:val="00D84D39"/>
    <w:rsid w:val="00D8567B"/>
    <w:rsid w:val="00D90BA3"/>
    <w:rsid w:val="00D92CA9"/>
    <w:rsid w:val="00DA500B"/>
    <w:rsid w:val="00DB6BB6"/>
    <w:rsid w:val="00DB7708"/>
    <w:rsid w:val="00DE135B"/>
    <w:rsid w:val="00DE160E"/>
    <w:rsid w:val="00DE3E49"/>
    <w:rsid w:val="00E1493E"/>
    <w:rsid w:val="00E264F3"/>
    <w:rsid w:val="00E33C6A"/>
    <w:rsid w:val="00E372DB"/>
    <w:rsid w:val="00E4336E"/>
    <w:rsid w:val="00E45BFF"/>
    <w:rsid w:val="00E5588E"/>
    <w:rsid w:val="00E701A1"/>
    <w:rsid w:val="00E77C5B"/>
    <w:rsid w:val="00E8700C"/>
    <w:rsid w:val="00E94226"/>
    <w:rsid w:val="00E94D7F"/>
    <w:rsid w:val="00EA2AAD"/>
    <w:rsid w:val="00EC5769"/>
    <w:rsid w:val="00EE227E"/>
    <w:rsid w:val="00EE6F6A"/>
    <w:rsid w:val="00EE7A3B"/>
    <w:rsid w:val="00F01C1A"/>
    <w:rsid w:val="00F039EF"/>
    <w:rsid w:val="00F05CC8"/>
    <w:rsid w:val="00F159A6"/>
    <w:rsid w:val="00F20EBA"/>
    <w:rsid w:val="00F464DE"/>
    <w:rsid w:val="00F615B9"/>
    <w:rsid w:val="00F7256F"/>
    <w:rsid w:val="00F75DE2"/>
    <w:rsid w:val="00F75F6D"/>
    <w:rsid w:val="00F80D6D"/>
    <w:rsid w:val="00F849B9"/>
    <w:rsid w:val="00F87E01"/>
    <w:rsid w:val="00FA6EF7"/>
    <w:rsid w:val="00FA7CBA"/>
    <w:rsid w:val="00FB3993"/>
    <w:rsid w:val="00FC1B2D"/>
    <w:rsid w:val="00FC61D5"/>
    <w:rsid w:val="00FD21ED"/>
    <w:rsid w:val="00FD3F9F"/>
    <w:rsid w:val="00FE08D2"/>
    <w:rsid w:val="00FE2061"/>
    <w:rsid w:val="00FE3F3E"/>
    <w:rsid w:val="00FE4C56"/>
    <w:rsid w:val="00FE524B"/>
    <w:rsid w:val="00FF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BFF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0">
    <w:name w:val="Заголовок №3"/>
    <w:basedOn w:val="3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0">
    <w:name w:val="Основной текст (2)"/>
    <w:basedOn w:val="2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3pt">
    <w:name w:val="Основной текст (2) + Интервал 3 pt"/>
    <w:basedOn w:val="2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6"/>
      <w:szCs w:val="26"/>
    </w:rPr>
  </w:style>
  <w:style w:type="character" w:customStyle="1" w:styleId="a5">
    <w:name w:val="Основной текст_"/>
    <w:basedOn w:val="a0"/>
    <w:link w:val="209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4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5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6">
    <w:name w:val="Основной текст6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7">
    <w:name w:val="Основной текст7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ной текст8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">
    <w:name w:val="Основной текст9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Основной текст10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1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2">
    <w:name w:val="Основной текст12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9">
    <w:name w:val="Основной текст209"/>
    <w:basedOn w:val="a"/>
    <w:link w:val="a5"/>
    <w:rsid w:val="00B228BC"/>
    <w:pPr>
      <w:shd w:val="clear" w:color="auto" w:fill="FFFFFF"/>
      <w:spacing w:before="240" w:after="300" w:line="0" w:lineRule="atLeast"/>
      <w:ind w:hanging="600"/>
    </w:pPr>
    <w:rPr>
      <w:rFonts w:ascii="Times New Roman" w:eastAsia="Times New Roman" w:hAnsi="Times New Roman" w:cs="Times New Roman"/>
      <w:sz w:val="23"/>
      <w:szCs w:val="23"/>
    </w:rPr>
  </w:style>
  <w:style w:type="table" w:styleId="a6">
    <w:name w:val="Table Grid"/>
    <w:basedOn w:val="a1"/>
    <w:uiPriority w:val="59"/>
    <w:rsid w:val="00E14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70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010A"/>
  </w:style>
  <w:style w:type="paragraph" w:styleId="a9">
    <w:name w:val="footer"/>
    <w:basedOn w:val="a"/>
    <w:link w:val="aa"/>
    <w:uiPriority w:val="99"/>
    <w:unhideWhenUsed/>
    <w:rsid w:val="00270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010A"/>
  </w:style>
  <w:style w:type="character" w:customStyle="1" w:styleId="179">
    <w:name w:val="Основной текст179"/>
    <w:basedOn w:val="a5"/>
    <w:rsid w:val="00E94D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80">
    <w:name w:val="Основной текст180"/>
    <w:basedOn w:val="a5"/>
    <w:rsid w:val="00E94D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styleId="ab">
    <w:name w:val="List Paragraph"/>
    <w:basedOn w:val="a"/>
    <w:uiPriority w:val="34"/>
    <w:qFormat/>
    <w:rsid w:val="00DB6BB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5"/>
    <w:basedOn w:val="a"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4"/>
    <w:basedOn w:val="a"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BFF"/>
    <w:rPr>
      <w:rFonts w:ascii="Tahoma" w:hAnsi="Tahoma" w:cs="Tahoma"/>
      <w:sz w:val="16"/>
      <w:szCs w:val="16"/>
    </w:rPr>
  </w:style>
  <w:style w:type="character" w:customStyle="1" w:styleId="3">
    <w:name w:val="Заголовок №3_"/>
    <w:basedOn w:val="a0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0">
    <w:name w:val="Заголовок №3"/>
    <w:basedOn w:val="3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0">
    <w:name w:val="Основной текст (2)"/>
    <w:basedOn w:val="2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3pt">
    <w:name w:val="Основной текст (2) + Интервал 3 pt"/>
    <w:basedOn w:val="2"/>
    <w:rsid w:val="003F5F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6"/>
      <w:szCs w:val="26"/>
    </w:rPr>
  </w:style>
  <w:style w:type="character" w:customStyle="1" w:styleId="a5">
    <w:name w:val="Основной текст_"/>
    <w:basedOn w:val="a0"/>
    <w:link w:val="209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">
    <w:name w:val="Основной текст4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5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6">
    <w:name w:val="Основной текст6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7">
    <w:name w:val="Основной текст7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ной текст8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9">
    <w:name w:val="Основной текст9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Основной текст10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1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2">
    <w:name w:val="Основной текст12"/>
    <w:basedOn w:val="a5"/>
    <w:rsid w:val="00B228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9">
    <w:name w:val="Основной текст209"/>
    <w:basedOn w:val="a"/>
    <w:link w:val="a5"/>
    <w:rsid w:val="00B228BC"/>
    <w:pPr>
      <w:shd w:val="clear" w:color="auto" w:fill="FFFFFF"/>
      <w:spacing w:before="240" w:after="300" w:line="0" w:lineRule="atLeast"/>
      <w:ind w:hanging="600"/>
    </w:pPr>
    <w:rPr>
      <w:rFonts w:ascii="Times New Roman" w:eastAsia="Times New Roman" w:hAnsi="Times New Roman" w:cs="Times New Roman"/>
      <w:sz w:val="23"/>
      <w:szCs w:val="23"/>
    </w:rPr>
  </w:style>
  <w:style w:type="table" w:styleId="a6">
    <w:name w:val="Table Grid"/>
    <w:basedOn w:val="a1"/>
    <w:uiPriority w:val="59"/>
    <w:rsid w:val="00E14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70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010A"/>
  </w:style>
  <w:style w:type="paragraph" w:styleId="a9">
    <w:name w:val="footer"/>
    <w:basedOn w:val="a"/>
    <w:link w:val="aa"/>
    <w:uiPriority w:val="99"/>
    <w:unhideWhenUsed/>
    <w:rsid w:val="00270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010A"/>
  </w:style>
  <w:style w:type="character" w:customStyle="1" w:styleId="179">
    <w:name w:val="Основной текст179"/>
    <w:basedOn w:val="a5"/>
    <w:rsid w:val="00E94D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80">
    <w:name w:val="Основной текст180"/>
    <w:basedOn w:val="a5"/>
    <w:rsid w:val="00E94D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styleId="ab">
    <w:name w:val="List Paragraph"/>
    <w:basedOn w:val="a"/>
    <w:uiPriority w:val="34"/>
    <w:qFormat/>
    <w:rsid w:val="00DB6BB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5"/>
    <w:basedOn w:val="a"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4"/>
    <w:basedOn w:val="a"/>
    <w:rsid w:val="00E33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ilan\AppData\Roaming\Microsoft\&#1064;&#1072;&#1073;&#1083;&#1086;&#1085;&#1099;\&#1041;&#1083;&#1072;&#1085;&#1082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5B7FE-C4E1-4AE6-A3F7-CA441190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приказа.dotx</Template>
  <TotalTime>761</TotalTime>
  <Pages>10</Pages>
  <Words>3158</Words>
  <Characters>18006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Билан</dc:creator>
  <cp:lastModifiedBy>Юлия Билан</cp:lastModifiedBy>
  <cp:revision>27</cp:revision>
  <cp:lastPrinted>2025-01-15T13:18:00Z</cp:lastPrinted>
  <dcterms:created xsi:type="dcterms:W3CDTF">2024-12-23T12:37:00Z</dcterms:created>
  <dcterms:modified xsi:type="dcterms:W3CDTF">2025-01-15T14:00:00Z</dcterms:modified>
</cp:coreProperties>
</file>